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CF79E3" w14:textId="34B9EDC3" w:rsidR="00201343" w:rsidRPr="003E57DD" w:rsidRDefault="00715BE9" w:rsidP="00E325F1">
      <w:pPr>
        <w:pStyle w:val="IntensivesZitat"/>
        <w:ind w:left="0"/>
        <w:jc w:val="left"/>
        <w:rPr>
          <w:rStyle w:val="Hervorhebung"/>
          <w:i/>
          <w:iCs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50400" behindDoc="0" locked="0" layoutInCell="1" allowOverlap="1" wp14:anchorId="147D7C96" wp14:editId="192687B8">
            <wp:simplePos x="0" y="0"/>
            <wp:positionH relativeFrom="column">
              <wp:posOffset>3452495</wp:posOffset>
            </wp:positionH>
            <wp:positionV relativeFrom="paragraph">
              <wp:posOffset>76200</wp:posOffset>
            </wp:positionV>
            <wp:extent cx="3314700" cy="2209800"/>
            <wp:effectExtent l="0" t="0" r="0" b="0"/>
            <wp:wrapSquare wrapText="bothSides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b/>
          <w:caps/>
          <w:noProof/>
          <w:color w:val="00A3A9" w:themeColor="text2"/>
          <w:sz w:val="20"/>
          <w:lang w:eastAsia="de-DE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21708F0" wp14:editId="508A54C8">
                <wp:simplePos x="0" y="0"/>
                <wp:positionH relativeFrom="column">
                  <wp:posOffset>-304800</wp:posOffset>
                </wp:positionH>
                <wp:positionV relativeFrom="paragraph">
                  <wp:posOffset>-457200</wp:posOffset>
                </wp:positionV>
                <wp:extent cx="10691495" cy="7692390"/>
                <wp:effectExtent l="0" t="0" r="0" b="2286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1495" cy="7692390"/>
                          <a:chOff x="0" y="-133195"/>
                          <a:chExt cx="10692000" cy="7693195"/>
                        </a:xfrm>
                      </wpg:grpSpPr>
                      <wps:wsp>
                        <wps:cNvPr id="9" name="Rechteck 9"/>
                        <wps:cNvSpPr/>
                        <wps:spPr>
                          <a:xfrm>
                            <a:off x="0" y="0"/>
                            <a:ext cx="10692000" cy="755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8814" y="3096065"/>
                            <a:ext cx="2943860" cy="383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1">
                          <w:txbxContent>
                            <w:p w14:paraId="632E4F59" w14:textId="77777777" w:rsidR="00A3287D" w:rsidRPr="001D5475" w:rsidRDefault="000D2A02" w:rsidP="007C418E">
                              <w:pPr>
                                <w:pStyle w:val="Headline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1D5475">
                                <w:rPr>
                                  <w:sz w:val="48"/>
                                  <w:szCs w:val="48"/>
                                </w:rPr>
                                <w:t>Ich lerne dabei</w:t>
                              </w:r>
                            </w:p>
                            <w:p w14:paraId="5779FFC0" w14:textId="77777777" w:rsidR="00331B2A" w:rsidRPr="001D5475" w:rsidRDefault="00331B2A" w:rsidP="009A6869">
                              <w:pPr>
                                <w:pStyle w:val="Flietex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7E554BA7" w14:textId="352559DA" w:rsidR="00043CE3" w:rsidRPr="007C418E" w:rsidRDefault="00D54501" w:rsidP="00D54501">
                              <w:pPr>
                                <w:pStyle w:val="Aufzhlung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 w:rsidRPr="007C418E">
                                <w:rPr>
                                  <w:b/>
                                  <w:sz w:val="22"/>
                                </w:rPr>
                                <w:t>S</w:t>
                              </w:r>
                              <w:r w:rsidR="00043CE3" w:rsidRPr="007C418E">
                                <w:rPr>
                                  <w:b/>
                                  <w:sz w:val="22"/>
                                </w:rPr>
                                <w:t>oziale Kompetenz</w:t>
                              </w:r>
                            </w:p>
                            <w:p w14:paraId="294453E2" w14:textId="77777777" w:rsidR="00331B2A" w:rsidRPr="007C418E" w:rsidRDefault="00043CE3" w:rsidP="00D54501">
                              <w:pPr>
                                <w:pStyle w:val="Aufzhlung"/>
                                <w:numPr>
                                  <w:ilvl w:val="0"/>
                                  <w:numId w:val="0"/>
                                </w:numPr>
                                <w:spacing w:after="60"/>
                                <w:ind w:left="36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7C418E">
                                <w:rPr>
                                  <w:sz w:val="22"/>
                                </w:rPr>
                                <w:t>Mit Kindern umzugehen und Ansprechperson zu sein</w:t>
                              </w:r>
                            </w:p>
                            <w:p w14:paraId="3D52D5A6" w14:textId="77777777" w:rsidR="00043CE3" w:rsidRPr="007C418E" w:rsidRDefault="00043CE3" w:rsidP="00D54501">
                              <w:pPr>
                                <w:pStyle w:val="Aufzhlung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 w:rsidRPr="007C418E">
                                <w:rPr>
                                  <w:b/>
                                  <w:sz w:val="22"/>
                                </w:rPr>
                                <w:t>Gruppenpädagogik</w:t>
                              </w:r>
                            </w:p>
                            <w:p w14:paraId="2DDB2543" w14:textId="77777777" w:rsidR="00C71F16" w:rsidRPr="007C418E" w:rsidRDefault="0029679C" w:rsidP="00D54501">
                              <w:pPr>
                                <w:pStyle w:val="Aufzhlung"/>
                                <w:numPr>
                                  <w:ilvl w:val="0"/>
                                  <w:numId w:val="0"/>
                                </w:numPr>
                                <w:spacing w:after="6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7C418E">
                                <w:rPr>
                                  <w:sz w:val="22"/>
                                </w:rPr>
                                <w:t>Eine Gruppe zu leiten und I</w:t>
                              </w:r>
                              <w:r w:rsidR="00043CE3" w:rsidRPr="007C418E">
                                <w:rPr>
                                  <w:sz w:val="22"/>
                                </w:rPr>
                                <w:t xml:space="preserve">deen für Gruppen zu </w:t>
                              </w:r>
                              <w:r w:rsidR="00C71F16" w:rsidRPr="007C418E">
                                <w:rPr>
                                  <w:sz w:val="22"/>
                                </w:rPr>
                                <w:t>entwickeln</w:t>
                              </w:r>
                            </w:p>
                            <w:p w14:paraId="4B313AA7" w14:textId="77777777" w:rsidR="00043CE3" w:rsidRPr="007C418E" w:rsidRDefault="00043CE3" w:rsidP="00D54501">
                              <w:pPr>
                                <w:pStyle w:val="Aufzhlung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 w:rsidRPr="007C418E">
                                <w:rPr>
                                  <w:b/>
                                  <w:sz w:val="22"/>
                                </w:rPr>
                                <w:t>Rechts- und Versicherungsfragen</w:t>
                              </w:r>
                            </w:p>
                            <w:p w14:paraId="3AA4052A" w14:textId="77777777" w:rsidR="00331B2A" w:rsidRPr="007C418E" w:rsidRDefault="0029679C" w:rsidP="00D54501">
                              <w:pPr>
                                <w:pStyle w:val="Aufzhlung"/>
                                <w:numPr>
                                  <w:ilvl w:val="0"/>
                                  <w:numId w:val="0"/>
                                </w:numPr>
                                <w:spacing w:after="6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7C418E">
                                <w:rPr>
                                  <w:sz w:val="22"/>
                                </w:rPr>
                                <w:t>Verantwortung zu übernehmen und notwen</w:t>
                              </w:r>
                              <w:r w:rsidR="00D72A19" w:rsidRPr="007C418E">
                                <w:rPr>
                                  <w:sz w:val="22"/>
                                </w:rPr>
                                <w:t>d</w:t>
                              </w:r>
                              <w:r w:rsidRPr="007C418E">
                                <w:rPr>
                                  <w:sz w:val="22"/>
                                </w:rPr>
                                <w:t>iges Grundwissen zu bekommen</w:t>
                              </w:r>
                            </w:p>
                            <w:p w14:paraId="4166F6B2" w14:textId="77777777" w:rsidR="00043CE3" w:rsidRPr="007C418E" w:rsidRDefault="00043CE3" w:rsidP="00D54501">
                              <w:pPr>
                                <w:pStyle w:val="Aufzhlung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 w:rsidRPr="007C418E">
                                <w:rPr>
                                  <w:b/>
                                  <w:sz w:val="22"/>
                                </w:rPr>
                                <w:t>Spielepädagogik</w:t>
                              </w:r>
                            </w:p>
                            <w:p w14:paraId="2612EDB9" w14:textId="77777777" w:rsidR="007B4792" w:rsidRPr="007C418E" w:rsidRDefault="0029679C" w:rsidP="00D54501">
                              <w:pPr>
                                <w:pStyle w:val="Aufzhlung"/>
                                <w:numPr>
                                  <w:ilvl w:val="0"/>
                                  <w:numId w:val="0"/>
                                </w:numPr>
                                <w:spacing w:after="6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 w:rsidRPr="007C418E">
                                <w:rPr>
                                  <w:sz w:val="22"/>
                                </w:rPr>
                                <w:t>Verschiedene Spielideen kennen und probiere alles selbst aus</w:t>
                              </w:r>
                            </w:p>
                            <w:p w14:paraId="3F368AA1" w14:textId="77777777" w:rsidR="00043CE3" w:rsidRPr="007C418E" w:rsidRDefault="00043CE3" w:rsidP="00D54501">
                              <w:pPr>
                                <w:pStyle w:val="Aufzhlung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 w:rsidRPr="007C418E">
                                <w:rPr>
                                  <w:b/>
                                  <w:sz w:val="22"/>
                                </w:rPr>
                                <w:t>Erste Hilfe</w:t>
                              </w:r>
                            </w:p>
                            <w:p w14:paraId="2A7113B6" w14:textId="77777777" w:rsidR="00043CE3" w:rsidRPr="007C418E" w:rsidRDefault="0029679C" w:rsidP="00D54501">
                              <w:pPr>
                                <w:pStyle w:val="Aufzhlung"/>
                                <w:numPr>
                                  <w:ilvl w:val="0"/>
                                  <w:numId w:val="0"/>
                                </w:numPr>
                                <w:spacing w:after="6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7C418E">
                                <w:rPr>
                                  <w:sz w:val="22"/>
                                </w:rPr>
                                <w:t>In Notsituation richtig zu helfen</w:t>
                              </w:r>
                            </w:p>
                            <w:p w14:paraId="4F0E030F" w14:textId="77777777" w:rsidR="00043CE3" w:rsidRPr="007C418E" w:rsidRDefault="00043CE3" w:rsidP="00D54501">
                              <w:pPr>
                                <w:pStyle w:val="Aufzhlung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 w:rsidRPr="007C418E">
                                <w:rPr>
                                  <w:b/>
                                  <w:sz w:val="22"/>
                                </w:rPr>
                                <w:t>Biblisches Grundwissen</w:t>
                              </w:r>
                            </w:p>
                            <w:p w14:paraId="67983D66" w14:textId="77777777" w:rsidR="007B4792" w:rsidRPr="007C418E" w:rsidRDefault="0029679C" w:rsidP="00D54501">
                              <w:pPr>
                                <w:pStyle w:val="Aufzhlung"/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 w:rsidRPr="007C418E">
                                <w:rPr>
                                  <w:sz w:val="22"/>
                                </w:rPr>
                                <w:t>Über Gott und die Welt zu reden und profitiere davon persönlich</w:t>
                              </w:r>
                            </w:p>
                            <w:p w14:paraId="567861EC" w14:textId="77777777" w:rsidR="006C0D79" w:rsidRDefault="006C0D79" w:rsidP="0029679C">
                              <w:pPr>
                                <w:pStyle w:val="Headline"/>
                              </w:pPr>
                            </w:p>
                            <w:p w14:paraId="63517BD7" w14:textId="77777777" w:rsidR="000D2A02" w:rsidRPr="001D5475" w:rsidRDefault="000D2A02" w:rsidP="00A17932">
                              <w:pPr>
                                <w:pStyle w:val="Headline"/>
                                <w:spacing w:after="80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1D5475">
                                <w:rPr>
                                  <w:sz w:val="48"/>
                                  <w:szCs w:val="48"/>
                                </w:rPr>
                                <w:t>Fit für Jugendarbeit</w:t>
                              </w:r>
                            </w:p>
                            <w:p w14:paraId="7B5DCFC8" w14:textId="455D7E62" w:rsidR="00A17932" w:rsidRPr="00D54501" w:rsidRDefault="000D2A02" w:rsidP="00D54501">
                              <w:pPr>
                                <w:pStyle w:val="Subline"/>
                                <w:spacing w:before="0" w:after="6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D5475">
                                <w:rPr>
                                  <w:sz w:val="32"/>
                                  <w:szCs w:val="32"/>
                                </w:rPr>
                                <w:t xml:space="preserve">MitarbeitendenAusbildung </w:t>
                              </w:r>
                              <w:r w:rsidR="001D5475">
                                <w:rPr>
                                  <w:sz w:val="32"/>
                                  <w:szCs w:val="32"/>
                                </w:rPr>
                                <w:t>und Training</w:t>
                              </w:r>
                              <w:r w:rsidR="00CB3348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1D5475">
                                <w:rPr>
                                  <w:sz w:val="32"/>
                                  <w:szCs w:val="32"/>
                                </w:rPr>
                                <w:t>für</w:t>
                              </w:r>
                              <w:r w:rsidR="00CB3348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1D5475">
                                <w:rPr>
                                  <w:sz w:val="32"/>
                                  <w:szCs w:val="32"/>
                                </w:rPr>
                                <w:t>Teamer</w:t>
                              </w:r>
                              <w:r w:rsidRPr="001D5475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228D3A81" w14:textId="4CFE3F70" w:rsidR="00043CE3" w:rsidRPr="007C418E" w:rsidRDefault="00043CE3" w:rsidP="00A17932">
                              <w:pPr>
                                <w:pStyle w:val="Flietext"/>
                                <w:spacing w:before="0"/>
                                <w:rPr>
                                  <w:b/>
                                  <w:sz w:val="22"/>
                                </w:rPr>
                              </w:pPr>
                              <w:r w:rsidRPr="007C418E">
                                <w:rPr>
                                  <w:sz w:val="22"/>
                                </w:rPr>
                                <w:t xml:space="preserve">Teilnehmen können </w:t>
                              </w:r>
                              <w:r w:rsidRPr="007C418E">
                                <w:rPr>
                                  <w:b/>
                                  <w:sz w:val="22"/>
                                </w:rPr>
                                <w:t>Jugendliche ab 1</w:t>
                              </w:r>
                              <w:r w:rsidR="007C418E">
                                <w:rPr>
                                  <w:b/>
                                  <w:sz w:val="22"/>
                                </w:rPr>
                                <w:t>3</w:t>
                              </w:r>
                              <w:r w:rsidRPr="007C418E">
                                <w:rPr>
                                  <w:b/>
                                  <w:sz w:val="22"/>
                                </w:rPr>
                                <w:t xml:space="preserve"> Jahren </w:t>
                              </w:r>
                            </w:p>
                            <w:p w14:paraId="07F69D97" w14:textId="1B085F5B" w:rsidR="00202E34" w:rsidRPr="007C418E" w:rsidRDefault="00202E34" w:rsidP="00A17932">
                              <w:pPr>
                                <w:pStyle w:val="Flietext"/>
                                <w:spacing w:before="0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 w14:paraId="2925C0A9" w14:textId="77777777" w:rsidR="00202E34" w:rsidRPr="007C418E" w:rsidRDefault="00202E34" w:rsidP="00202E34">
                              <w:pPr>
                                <w:pStyle w:val="HervorhebungFlietext"/>
                                <w:tabs>
                                  <w:tab w:val="left" w:pos="1560"/>
                                </w:tabs>
                                <w:rPr>
                                  <w:sz w:val="22"/>
                                </w:rPr>
                              </w:pPr>
                              <w:r w:rsidRPr="007C418E">
                                <w:rPr>
                                  <w:sz w:val="22"/>
                                </w:rPr>
                                <w:t xml:space="preserve">31.01.-02.02.2020 </w:t>
                              </w:r>
                            </w:p>
                            <w:p w14:paraId="285CEBBD" w14:textId="77777777" w:rsidR="00202E34" w:rsidRPr="007C418E" w:rsidRDefault="00202E34" w:rsidP="00202E34">
                              <w:pPr>
                                <w:pStyle w:val="HervorhebungFlietext"/>
                                <w:tabs>
                                  <w:tab w:val="left" w:pos="1560"/>
                                </w:tabs>
                                <w:rPr>
                                  <w:sz w:val="22"/>
                                </w:rPr>
                              </w:pPr>
                              <w:r w:rsidRPr="007C418E">
                                <w:rPr>
                                  <w:sz w:val="22"/>
                                </w:rPr>
                                <w:t>Otto-Riethmüller-Haus Weidenthal</w:t>
                              </w:r>
                            </w:p>
                            <w:p w14:paraId="0FCC6B0F" w14:textId="77777777" w:rsidR="00202E34" w:rsidRPr="007C418E" w:rsidRDefault="00202E34" w:rsidP="00202E34">
                              <w:pPr>
                                <w:pStyle w:val="HervorhebungFlietext"/>
                                <w:rPr>
                                  <w:sz w:val="22"/>
                                </w:rPr>
                              </w:pPr>
                              <w:r w:rsidRPr="007C418E">
                                <w:rPr>
                                  <w:sz w:val="22"/>
                                </w:rPr>
                                <w:t xml:space="preserve">29.-31.05.2020 </w:t>
                              </w:r>
                            </w:p>
                            <w:p w14:paraId="3033D72C" w14:textId="77777777" w:rsidR="00202E34" w:rsidRPr="007C418E" w:rsidRDefault="00202E34" w:rsidP="00202E34">
                              <w:pPr>
                                <w:pStyle w:val="HervorhebungFlietext"/>
                                <w:rPr>
                                  <w:sz w:val="22"/>
                                </w:rPr>
                              </w:pPr>
                              <w:r w:rsidRPr="007C418E">
                                <w:rPr>
                                  <w:sz w:val="22"/>
                                </w:rPr>
                                <w:t>Landschulheim Hertlingshausen</w:t>
                              </w:r>
                            </w:p>
                            <w:p w14:paraId="4FD279B7" w14:textId="77777777" w:rsidR="00202E34" w:rsidRPr="007C418E" w:rsidRDefault="00202E34" w:rsidP="00202E34">
                              <w:pPr>
                                <w:pStyle w:val="HervorhebungFlietext"/>
                                <w:rPr>
                                  <w:sz w:val="22"/>
                                </w:rPr>
                              </w:pPr>
                              <w:r w:rsidRPr="007C418E">
                                <w:rPr>
                                  <w:sz w:val="22"/>
                                </w:rPr>
                                <w:t xml:space="preserve">28.-30.08.2020 </w:t>
                              </w:r>
                            </w:p>
                            <w:p w14:paraId="58944D4D" w14:textId="77777777" w:rsidR="00202E34" w:rsidRPr="007C418E" w:rsidRDefault="00202E34" w:rsidP="00202E34">
                              <w:pPr>
                                <w:pStyle w:val="HervorhebungFlietext"/>
                                <w:rPr>
                                  <w:sz w:val="22"/>
                                </w:rPr>
                              </w:pPr>
                              <w:r w:rsidRPr="007C418E">
                                <w:rPr>
                                  <w:sz w:val="22"/>
                                </w:rPr>
                                <w:t>Diakonissen-Mutterhaus Lachen-</w:t>
                              </w:r>
                              <w:proofErr w:type="spellStart"/>
                              <w:r w:rsidRPr="007C418E">
                                <w:rPr>
                                  <w:sz w:val="22"/>
                                </w:rPr>
                                <w:t>Speyerdorf</w:t>
                              </w:r>
                              <w:proofErr w:type="spellEnd"/>
                            </w:p>
                            <w:p w14:paraId="6808A001" w14:textId="77777777" w:rsidR="00D7610A" w:rsidRPr="007C418E" w:rsidRDefault="00D7610A" w:rsidP="00F1699E">
                              <w:pPr>
                                <w:pStyle w:val="Aufzhlung"/>
                                <w:numPr>
                                  <w:ilvl w:val="0"/>
                                  <w:numId w:val="0"/>
                                </w:numPr>
                                <w:rPr>
                                  <w:sz w:val="22"/>
                                </w:rPr>
                              </w:pPr>
                            </w:p>
                            <w:p w14:paraId="22E0AC51" w14:textId="420070E1" w:rsidR="001D5475" w:rsidRPr="007C418E" w:rsidRDefault="003C1423" w:rsidP="00F1699E">
                              <w:pPr>
                                <w:pStyle w:val="Aufzhlung"/>
                                <w:numPr>
                                  <w:ilvl w:val="0"/>
                                  <w:numId w:val="0"/>
                                </w:numPr>
                                <w:rPr>
                                  <w:sz w:val="22"/>
                                </w:rPr>
                              </w:pPr>
                              <w:r w:rsidRPr="007C418E">
                                <w:rPr>
                                  <w:b/>
                                  <w:sz w:val="22"/>
                                </w:rPr>
                                <w:t>Kosten:</w:t>
                              </w:r>
                              <w:r w:rsidRPr="007C418E">
                                <w:rPr>
                                  <w:sz w:val="22"/>
                                </w:rPr>
                                <w:t xml:space="preserve"> p</w:t>
                              </w:r>
                              <w:r w:rsidR="00D72A19" w:rsidRPr="007C418E">
                                <w:rPr>
                                  <w:sz w:val="22"/>
                                </w:rPr>
                                <w:t xml:space="preserve">ro </w:t>
                              </w:r>
                              <w:r w:rsidR="0029679C" w:rsidRPr="007C418E">
                                <w:rPr>
                                  <w:sz w:val="22"/>
                                </w:rPr>
                                <w:t xml:space="preserve">Wochenende </w:t>
                              </w:r>
                              <w:r w:rsidR="0029679C" w:rsidRPr="007C418E">
                                <w:rPr>
                                  <w:b/>
                                  <w:sz w:val="22"/>
                                </w:rPr>
                                <w:t>60.- €.</w:t>
                              </w:r>
                              <w:r w:rsidR="0029679C" w:rsidRPr="007C418E">
                                <w:rPr>
                                  <w:sz w:val="22"/>
                                </w:rPr>
                                <w:t xml:space="preserve"> </w:t>
                              </w:r>
                              <w:r w:rsidR="001D5475" w:rsidRPr="007C418E">
                                <w:rPr>
                                  <w:sz w:val="22"/>
                                </w:rPr>
                                <w:t xml:space="preserve"> (</w:t>
                              </w:r>
                              <w:r w:rsidR="0029679C" w:rsidRPr="007C418E">
                                <w:rPr>
                                  <w:sz w:val="22"/>
                                </w:rPr>
                                <w:t>Man kann sich n</w:t>
                              </w:r>
                              <w:r w:rsidRPr="007C418E">
                                <w:rPr>
                                  <w:sz w:val="22"/>
                                </w:rPr>
                                <w:t>ur für den kompletten K</w:t>
                              </w:r>
                              <w:r w:rsidR="0029679C" w:rsidRPr="007C418E">
                                <w:rPr>
                                  <w:sz w:val="22"/>
                                </w:rPr>
                                <w:t>urs anmelden</w:t>
                              </w:r>
                              <w:r w:rsidR="00A17932" w:rsidRPr="007C418E">
                                <w:rPr>
                                  <w:sz w:val="22"/>
                                </w:rPr>
                                <w:t>.</w:t>
                              </w:r>
                              <w:r w:rsidR="001D5475" w:rsidRPr="007C418E">
                                <w:rPr>
                                  <w:sz w:val="22"/>
                                </w:rPr>
                                <w:t>)</w:t>
                              </w:r>
                            </w:p>
                            <w:p w14:paraId="0050B164" w14:textId="77777777" w:rsidR="001D5475" w:rsidRPr="007C418E" w:rsidRDefault="0029679C" w:rsidP="00F1699E">
                              <w:pPr>
                                <w:pStyle w:val="Aufzhlung"/>
                                <w:numPr>
                                  <w:ilvl w:val="0"/>
                                  <w:numId w:val="0"/>
                                </w:numPr>
                                <w:rPr>
                                  <w:b/>
                                  <w:bCs/>
                                  <w:sz w:val="22"/>
                                </w:rPr>
                              </w:pPr>
                              <w:r w:rsidRPr="007C418E">
                                <w:rPr>
                                  <w:sz w:val="22"/>
                                </w:rPr>
                                <w:br/>
                              </w:r>
                              <w:r w:rsidRPr="007C418E">
                                <w:rPr>
                                  <w:b/>
                                  <w:bCs/>
                                  <w:sz w:val="22"/>
                                </w:rPr>
                                <w:t xml:space="preserve">Gesamtpreis: 180.- € </w:t>
                              </w:r>
                            </w:p>
                            <w:p w14:paraId="2DEF2F44" w14:textId="1D3DD7C4" w:rsidR="0029679C" w:rsidRPr="007C418E" w:rsidRDefault="0029679C" w:rsidP="00F1699E">
                              <w:pPr>
                                <w:pStyle w:val="Aufzhlung"/>
                                <w:numPr>
                                  <w:ilvl w:val="0"/>
                                  <w:numId w:val="0"/>
                                </w:numPr>
                                <w:rPr>
                                  <w:sz w:val="22"/>
                                </w:rPr>
                              </w:pPr>
                              <w:r w:rsidRPr="007C418E">
                                <w:rPr>
                                  <w:sz w:val="22"/>
                                </w:rPr>
                                <w:t xml:space="preserve">(für Übernachtung, Verpflegung, Programm, </w:t>
                              </w:r>
                              <w:r w:rsidR="003C1423" w:rsidRPr="007C418E">
                                <w:rPr>
                                  <w:sz w:val="22"/>
                                </w:rPr>
                                <w:t xml:space="preserve">Referent*innen, </w:t>
                              </w:r>
                              <w:r w:rsidRPr="007C418E">
                                <w:rPr>
                                  <w:sz w:val="22"/>
                                </w:rPr>
                                <w:t>Erste-Hilfe-Kurs, Materialien)</w:t>
                              </w:r>
                            </w:p>
                            <w:p w14:paraId="688B4C79" w14:textId="77777777" w:rsidR="00D54501" w:rsidRPr="007C418E" w:rsidRDefault="00D54501" w:rsidP="00F1699E">
                              <w:pPr>
                                <w:pStyle w:val="Aufzhlung"/>
                                <w:numPr>
                                  <w:ilvl w:val="0"/>
                                  <w:numId w:val="0"/>
                                </w:numPr>
                                <w:rPr>
                                  <w:sz w:val="22"/>
                                </w:rPr>
                              </w:pPr>
                            </w:p>
                            <w:p w14:paraId="4BF50291" w14:textId="6686F333" w:rsidR="00D72A19" w:rsidRPr="007C418E" w:rsidRDefault="003C1423" w:rsidP="00F1699E">
                              <w:pPr>
                                <w:pStyle w:val="Aufzhlung"/>
                                <w:numPr>
                                  <w:ilvl w:val="0"/>
                                  <w:numId w:val="0"/>
                                </w:numPr>
                                <w:rPr>
                                  <w:sz w:val="22"/>
                                </w:rPr>
                              </w:pPr>
                              <w:r w:rsidRPr="007C418E">
                                <w:rPr>
                                  <w:sz w:val="22"/>
                                </w:rPr>
                                <w:t>Die Anreise ist</w:t>
                              </w:r>
                              <w:r w:rsidR="00D72A19" w:rsidRPr="007C418E">
                                <w:rPr>
                                  <w:sz w:val="22"/>
                                </w:rPr>
                                <w:t xml:space="preserve"> selbst </w:t>
                              </w:r>
                              <w:r w:rsidRPr="007C418E">
                                <w:rPr>
                                  <w:sz w:val="22"/>
                                </w:rPr>
                                <w:t xml:space="preserve">zu organisieren. </w:t>
                              </w:r>
                            </w:p>
                            <w:p w14:paraId="622CEB21" w14:textId="77777777" w:rsidR="00D54501" w:rsidRPr="007C418E" w:rsidRDefault="00D54501" w:rsidP="00F1699E">
                              <w:pPr>
                                <w:pStyle w:val="Aufzhlung"/>
                                <w:numPr>
                                  <w:ilvl w:val="0"/>
                                  <w:numId w:val="0"/>
                                </w:numPr>
                                <w:rPr>
                                  <w:sz w:val="22"/>
                                </w:rPr>
                              </w:pPr>
                            </w:p>
                            <w:p w14:paraId="71A03541" w14:textId="77777777" w:rsidR="00D54501" w:rsidRPr="007C418E" w:rsidRDefault="00D72A19" w:rsidP="00D54501">
                              <w:pPr>
                                <w:pStyle w:val="Aufzhlung"/>
                                <w:numPr>
                                  <w:ilvl w:val="0"/>
                                  <w:numId w:val="0"/>
                                </w:numPr>
                                <w:ind w:left="360" w:hanging="360"/>
                                <w:rPr>
                                  <w:sz w:val="22"/>
                                </w:rPr>
                              </w:pPr>
                              <w:r w:rsidRPr="007C418E">
                                <w:rPr>
                                  <w:sz w:val="22"/>
                                </w:rPr>
                                <w:t>An den Kosten soll die Teilnahme nicht</w:t>
                              </w:r>
                            </w:p>
                            <w:p w14:paraId="4CC0F80F" w14:textId="5E4649B1" w:rsidR="00D54501" w:rsidRPr="007C418E" w:rsidRDefault="00D72A19" w:rsidP="00D54501">
                              <w:pPr>
                                <w:pStyle w:val="Aufzhlung"/>
                                <w:numPr>
                                  <w:ilvl w:val="0"/>
                                  <w:numId w:val="0"/>
                                </w:numPr>
                                <w:ind w:left="360" w:hanging="360"/>
                                <w:rPr>
                                  <w:sz w:val="22"/>
                                </w:rPr>
                              </w:pPr>
                              <w:r w:rsidRPr="007C418E">
                                <w:rPr>
                                  <w:sz w:val="22"/>
                                </w:rPr>
                                <w:t xml:space="preserve">scheitern. </w:t>
                              </w:r>
                              <w:r w:rsidR="00D54501" w:rsidRPr="007C418E">
                                <w:rPr>
                                  <w:sz w:val="22"/>
                                </w:rPr>
                                <w:t xml:space="preserve">Wenn </w:t>
                              </w:r>
                              <w:r w:rsidR="00202E34" w:rsidRPr="007C418E">
                                <w:rPr>
                                  <w:sz w:val="22"/>
                                </w:rPr>
                                <w:t>man sich</w:t>
                              </w:r>
                              <w:r w:rsidR="00D54501" w:rsidRPr="007C418E">
                                <w:rPr>
                                  <w:sz w:val="22"/>
                                </w:rPr>
                                <w:t xml:space="preserve"> den Kurs nicht</w:t>
                              </w:r>
                            </w:p>
                            <w:p w14:paraId="4E0E0CD0" w14:textId="0699A598" w:rsidR="00D54501" w:rsidRPr="007C418E" w:rsidRDefault="00D54501" w:rsidP="00D54501">
                              <w:pPr>
                                <w:pStyle w:val="Aufzhlung"/>
                                <w:numPr>
                                  <w:ilvl w:val="0"/>
                                  <w:numId w:val="0"/>
                                </w:numPr>
                                <w:ind w:left="360" w:hanging="360"/>
                                <w:rPr>
                                  <w:sz w:val="22"/>
                                </w:rPr>
                              </w:pPr>
                              <w:r w:rsidRPr="007C418E">
                                <w:rPr>
                                  <w:sz w:val="22"/>
                                </w:rPr>
                                <w:t xml:space="preserve">(komplett) leisten kannst, </w:t>
                              </w:r>
                              <w:r w:rsidR="00202E34" w:rsidRPr="007C418E">
                                <w:rPr>
                                  <w:sz w:val="22"/>
                                </w:rPr>
                                <w:t>kann bei</w:t>
                              </w:r>
                            </w:p>
                            <w:p w14:paraId="71983863" w14:textId="27B33886" w:rsidR="00D54501" w:rsidRPr="007C418E" w:rsidRDefault="00202E34" w:rsidP="00D54501">
                              <w:pPr>
                                <w:pStyle w:val="Aufzhlung"/>
                                <w:numPr>
                                  <w:ilvl w:val="0"/>
                                  <w:numId w:val="0"/>
                                </w:numPr>
                                <w:ind w:left="360" w:hanging="360"/>
                                <w:rPr>
                                  <w:sz w:val="22"/>
                                </w:rPr>
                              </w:pPr>
                              <w:r w:rsidRPr="007C418E">
                                <w:rPr>
                                  <w:sz w:val="22"/>
                                </w:rPr>
                                <w:t>den</w:t>
                              </w:r>
                              <w:r w:rsidR="00D54501" w:rsidRPr="007C418E">
                                <w:rPr>
                                  <w:sz w:val="22"/>
                                </w:rPr>
                                <w:t xml:space="preserve"> Kirchengemeinde</w:t>
                              </w:r>
                              <w:r w:rsidRPr="007C418E">
                                <w:rPr>
                                  <w:sz w:val="22"/>
                                </w:rPr>
                                <w:t>n</w:t>
                              </w:r>
                              <w:r w:rsidR="00D54501" w:rsidRPr="007C418E">
                                <w:rPr>
                                  <w:sz w:val="22"/>
                                </w:rPr>
                                <w:t xml:space="preserve"> oder bei uns</w:t>
                              </w:r>
                            </w:p>
                            <w:p w14:paraId="1B053951" w14:textId="77777777" w:rsidR="00202E34" w:rsidRPr="007C418E" w:rsidRDefault="00D54501" w:rsidP="00D54501">
                              <w:pPr>
                                <w:pStyle w:val="Aufzhlung"/>
                                <w:numPr>
                                  <w:ilvl w:val="0"/>
                                  <w:numId w:val="0"/>
                                </w:numPr>
                                <w:ind w:left="360" w:hanging="360"/>
                                <w:rPr>
                                  <w:sz w:val="22"/>
                                </w:rPr>
                              </w:pPr>
                              <w:r w:rsidRPr="007C418E">
                                <w:rPr>
                                  <w:sz w:val="22"/>
                                </w:rPr>
                                <w:t>wegen Zuschüssen nachfragen</w:t>
                              </w:r>
                              <w:r w:rsidR="00202E34" w:rsidRPr="007C418E">
                                <w:rPr>
                                  <w:sz w:val="22"/>
                                </w:rPr>
                                <w:t xml:space="preserve"> werden</w:t>
                              </w:r>
                              <w:r w:rsidRPr="007C418E">
                                <w:rPr>
                                  <w:sz w:val="22"/>
                                </w:rPr>
                                <w:t>. Wir</w:t>
                              </w:r>
                              <w:r w:rsidR="00202E34" w:rsidRPr="007C418E"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  <w:p w14:paraId="66040FE3" w14:textId="40639DD6" w:rsidR="00D54501" w:rsidRPr="007C418E" w:rsidRDefault="00D54501" w:rsidP="00D54501">
                              <w:pPr>
                                <w:pStyle w:val="Aufzhlung"/>
                                <w:numPr>
                                  <w:ilvl w:val="0"/>
                                  <w:numId w:val="0"/>
                                </w:numPr>
                                <w:ind w:left="360" w:hanging="360"/>
                                <w:rPr>
                                  <w:sz w:val="22"/>
                                </w:rPr>
                              </w:pPr>
                              <w:r w:rsidRPr="007C418E">
                                <w:rPr>
                                  <w:sz w:val="22"/>
                                </w:rPr>
                                <w:t>helfen</w:t>
                              </w:r>
                              <w:r w:rsidR="00202E34" w:rsidRPr="007C418E">
                                <w:rPr>
                                  <w:sz w:val="22"/>
                                </w:rPr>
                                <w:t xml:space="preserve"> </w:t>
                              </w:r>
                              <w:r w:rsidRPr="007C418E">
                                <w:rPr>
                                  <w:sz w:val="22"/>
                                </w:rPr>
                                <w:t>gerne bei der Beantragung.</w:t>
                              </w:r>
                            </w:p>
                            <w:p w14:paraId="2A746293" w14:textId="77777777" w:rsidR="00D54501" w:rsidRPr="007C418E" w:rsidRDefault="00D54501" w:rsidP="00D54501">
                              <w:pPr>
                                <w:pStyle w:val="Aufzhlung"/>
                                <w:numPr>
                                  <w:ilvl w:val="0"/>
                                  <w:numId w:val="0"/>
                                </w:numPr>
                                <w:ind w:left="360" w:hanging="360"/>
                                <w:rPr>
                                  <w:sz w:val="22"/>
                                </w:rPr>
                              </w:pPr>
                            </w:p>
                            <w:p w14:paraId="0B4B9E53" w14:textId="3DC1D177" w:rsidR="006C0D79" w:rsidRPr="007C418E" w:rsidRDefault="006C0D79" w:rsidP="006C0D79">
                              <w:pPr>
                                <w:pStyle w:val="Aufzhlung"/>
                                <w:numPr>
                                  <w:ilvl w:val="0"/>
                                  <w:numId w:val="0"/>
                                </w:numPr>
                                <w:rPr>
                                  <w:b/>
                                  <w:bCs/>
                                  <w:color w:val="00A3A9" w:themeColor="text2"/>
                                  <w:sz w:val="22"/>
                                </w:rPr>
                              </w:pPr>
                              <w:r w:rsidRPr="007C418E">
                                <w:rPr>
                                  <w:b/>
                                  <w:bCs/>
                                  <w:color w:val="00A3A9" w:themeColor="text2"/>
                                  <w:sz w:val="22"/>
                                </w:rPr>
                                <w:t>Wer den Kurs erfolgreich beendet, bekommt ein Zertifikat.</w:t>
                              </w:r>
                            </w:p>
                            <w:p w14:paraId="4F8D9853" w14:textId="77777777" w:rsidR="00202E34" w:rsidRPr="007C418E" w:rsidRDefault="00202E34" w:rsidP="006C0D79">
                              <w:pPr>
                                <w:pStyle w:val="Aufzhlung"/>
                                <w:numPr>
                                  <w:ilvl w:val="0"/>
                                  <w:numId w:val="0"/>
                                </w:numPr>
                                <w:rPr>
                                  <w:b/>
                                  <w:bCs/>
                                  <w:color w:val="00A3A9" w:themeColor="text2"/>
                                  <w:sz w:val="22"/>
                                </w:rPr>
                              </w:pPr>
                            </w:p>
                            <w:p w14:paraId="6F057D56" w14:textId="77777777" w:rsidR="006C0D79" w:rsidRPr="007C418E" w:rsidRDefault="006C0D79" w:rsidP="006C0D79">
                              <w:pPr>
                                <w:pStyle w:val="Aufzhlung"/>
                                <w:numPr>
                                  <w:ilvl w:val="0"/>
                                  <w:numId w:val="0"/>
                                </w:numPr>
                                <w:rPr>
                                  <w:sz w:val="22"/>
                                </w:rPr>
                              </w:pPr>
                              <w:r w:rsidRPr="007C418E">
                                <w:rPr>
                                  <w:sz w:val="22"/>
                                </w:rPr>
                                <w:t xml:space="preserve">Der Kurs ist die Grundlage zum Erwerb der </w:t>
                              </w:r>
                              <w:r w:rsidRPr="007C418E">
                                <w:rPr>
                                  <w:b/>
                                  <w:sz w:val="22"/>
                                </w:rPr>
                                <w:t>JULEICA = JugendleiterInnen-Card des Landes Rheinland-Pfalz.</w:t>
                              </w:r>
                            </w:p>
                            <w:p w14:paraId="40A64C5F" w14:textId="77777777" w:rsidR="006C0D79" w:rsidRPr="007C418E" w:rsidRDefault="006C0D79" w:rsidP="006C0D79">
                              <w:pPr>
                                <w:pStyle w:val="Aufzhlung"/>
                                <w:numPr>
                                  <w:ilvl w:val="0"/>
                                  <w:numId w:val="0"/>
                                </w:numPr>
                                <w:rPr>
                                  <w:sz w:val="22"/>
                                </w:rPr>
                              </w:pPr>
                              <w:r w:rsidRPr="007C418E">
                                <w:rPr>
                                  <w:sz w:val="22"/>
                                </w:rPr>
                                <w:t>Für JULEICA –Inhaber*innen gibt es diverse Vergünstigungen (www.juleica.de)</w:t>
                              </w:r>
                              <w:r w:rsidRPr="007C418E">
                                <w:rPr>
                                  <w:color w:val="000000" w:themeColor="text1"/>
                                  <w:sz w:val="22"/>
                                </w:rPr>
                                <w:t xml:space="preserve">. </w:t>
                              </w:r>
                            </w:p>
                            <w:p w14:paraId="46CCA35D" w14:textId="77777777" w:rsidR="006C0D79" w:rsidRPr="00202E34" w:rsidRDefault="006C0D79" w:rsidP="00271862">
                              <w:pPr>
                                <w:pStyle w:val="Aufzhlung"/>
                                <w:numPr>
                                  <w:ilvl w:val="0"/>
                                  <w:numId w:val="0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3F1EE50A" w14:textId="77777777" w:rsidR="00201343" w:rsidRPr="00F1699E" w:rsidRDefault="00201343" w:rsidP="00201343">
                              <w:pPr>
                                <w:pStyle w:val="Flietex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572" y="466943"/>
                            <a:ext cx="2962275" cy="669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1" seq="1"/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1" name="Gruppieren 1"/>
                        <wpg:cNvGrpSpPr/>
                        <wpg:grpSpPr>
                          <a:xfrm>
                            <a:off x="7212788" y="-133195"/>
                            <a:ext cx="3212418" cy="7693195"/>
                            <a:chOff x="0" y="-133195"/>
                            <a:chExt cx="3212418" cy="7693195"/>
                          </a:xfrm>
                        </wpg:grpSpPr>
                        <wps:wsp>
                          <wps:cNvPr id="11" name="Textfeld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995135" y="2027392"/>
                              <a:ext cx="4776470" cy="455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857C2B" w14:textId="77777777" w:rsidR="00AD1665" w:rsidRDefault="00AD1665" w:rsidP="00AD1665">
                                <w:pPr>
                                  <w:pStyle w:val="Flietext"/>
                                </w:pPr>
                                <w:r w:rsidRPr="00AD1665">
                                  <w:t>Verbindliche Anmeldung zu folgender Veranstaltung:</w:t>
                                </w:r>
                              </w:p>
                              <w:p w14:paraId="09F95777" w14:textId="77777777" w:rsidR="00AD1665" w:rsidRPr="00AD1665" w:rsidRDefault="004B6990" w:rsidP="00AD1665">
                                <w:pPr>
                                  <w:pStyle w:val="Headline"/>
                                </w:pPr>
                                <w:r>
                                  <w:t>Fit für JUgendarbeit</w:t>
                                </w:r>
                                <w:r w:rsidR="007E4DF2">
                                  <w:t xml:space="preserve"> 20</w:t>
                                </w:r>
                                <w:r w:rsidR="00773A03"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3" name="Textfeld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234752" y="1559684"/>
                              <a:ext cx="3135630" cy="7147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365686" w14:textId="77777777" w:rsidR="004B6990" w:rsidRDefault="00802420" w:rsidP="00AD1665">
                                <w:pPr>
                                  <w:pStyle w:val="KleingedrucktesAnmeldung"/>
                                </w:pPr>
                                <w:r>
                                  <w:t>▪</w:t>
                                </w:r>
                                <w:r w:rsidR="00550D0A">
                                  <w:t>Mit meiner Unterschrift bestätige ich, dass ich</w:t>
                                </w:r>
                              </w:p>
                              <w:p w14:paraId="72A220E7" w14:textId="77777777" w:rsidR="004B6990" w:rsidRDefault="004B6990" w:rsidP="00AD1665">
                                <w:pPr>
                                  <w:pStyle w:val="KleingedrucktesAnmeldung"/>
                                </w:pPr>
                                <w:r>
                                  <w:t>-die Allgemeinen Geschäftsbedingungen gelesen und verstanden habe und sie akzeptiere (</w:t>
                                </w:r>
                                <w:hyperlink r:id="rId9" w:history="1">
                                  <w:r w:rsidR="00331B2A" w:rsidRPr="001B2B56">
                                    <w:rPr>
                                      <w:rStyle w:val="Hyperlink"/>
                                    </w:rPr>
                                    <w:t>www.juz-duewgruen.de</w:t>
                                  </w:r>
                                </w:hyperlink>
                                <w:r>
                                  <w:t>)</w:t>
                                </w:r>
                                <w:r w:rsidR="00550D0A">
                                  <w:t xml:space="preserve"> </w:t>
                                </w:r>
                              </w:p>
                              <w:p w14:paraId="50D53008" w14:textId="77777777" w:rsidR="00550D0A" w:rsidRDefault="004B6990" w:rsidP="00AD1665">
                                <w:pPr>
                                  <w:pStyle w:val="KleingedrucktesAnmeldung"/>
                                </w:pPr>
                                <w:r>
                                  <w:t>-</w:t>
                                </w:r>
                                <w:r w:rsidR="00550D0A">
                                  <w:t>in die Verarbeitung meiner Daten zur Organisation und Durchführung der Maßnahme bei allen angegebenen Adressen einwillige.</w:t>
                                </w:r>
                              </w:p>
                              <w:p w14:paraId="1DA09553" w14:textId="77777777" w:rsidR="00F45158" w:rsidRPr="00CA33DC" w:rsidRDefault="00802420" w:rsidP="00AD1665">
                                <w:pPr>
                                  <w:pStyle w:val="KleingedrucktesAnmeldung"/>
                                </w:pPr>
                                <w:r>
                                  <w:t>▪</w:t>
                                </w:r>
                                <w:r w:rsidR="00550D0A">
                                  <w:t>I</w:t>
                                </w:r>
                                <w:r w:rsidR="00AD1665" w:rsidRPr="00AD1665">
                                  <w:t xml:space="preserve">ch akzeptiere hiermit, dass </w:t>
                                </w:r>
                                <w:r w:rsidR="00F45158">
                                  <w:t>me</w:t>
                                </w:r>
                                <w:r w:rsidR="00C274F4">
                                  <w:t>ine</w:t>
                                </w:r>
                                <w:r w:rsidR="00F45158">
                                  <w:t xml:space="preserve"> </w:t>
                                </w:r>
                                <w:r w:rsidR="00C274F4">
                                  <w:t xml:space="preserve">Tochter/mein Sohn </w:t>
                                </w:r>
                                <w:r w:rsidR="004B6990">
                                  <w:t>s</w:t>
                                </w:r>
                                <w:r w:rsidR="00C274F4">
                                  <w:t xml:space="preserve">ich in Gruppen zu dritt ohne Aufsicht im angrenzenden Gelände bzw. im jeweiligen Tagungsort bewegen darf.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g:grpSp>
                          <wpg:cNvPr id="29" name="Gruppieren 29"/>
                          <wpg:cNvGrpSpPr/>
                          <wpg:grpSpPr>
                            <a:xfrm>
                              <a:off x="1468877" y="3793787"/>
                              <a:ext cx="221588" cy="3441489"/>
                              <a:chOff x="0" y="0"/>
                              <a:chExt cx="221588" cy="3441489"/>
                            </a:xfrm>
                          </wpg:grpSpPr>
                          <wps:wsp>
                            <wps:cNvPr id="14" name="Textfeld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-394362" y="2825539"/>
                                <a:ext cx="1027430" cy="204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A82DFA" w14:textId="77777777" w:rsidR="00AD1665" w:rsidRPr="00AD1665" w:rsidRDefault="00AD1665" w:rsidP="00AD1665">
                                  <w:pPr>
                                    <w:pStyle w:val="KleingedrucktesAnmeldung"/>
                                  </w:pPr>
                                  <w:r>
                                    <w:t xml:space="preserve">Name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5" name="Textfeld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-394362" y="1261092"/>
                                <a:ext cx="1027430" cy="204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FEF0AA" w14:textId="77777777" w:rsidR="00AD1665" w:rsidRPr="00AD1665" w:rsidRDefault="00AD1665" w:rsidP="00AD1665">
                                  <w:pPr>
                                    <w:pStyle w:val="KleingedrucktesAnmeldung"/>
                                  </w:pPr>
                                  <w:r>
                                    <w:t>Vorname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3" name="Gerader Verbinder 23"/>
                            <wps:cNvCnPr/>
                            <wps:spPr>
                              <a:xfrm>
                                <a:off x="0" y="0"/>
                                <a:ext cx="0" cy="343090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0" name="Gruppieren 30"/>
                          <wpg:cNvGrpSpPr/>
                          <wpg:grpSpPr>
                            <a:xfrm>
                              <a:off x="1974715" y="3793787"/>
                              <a:ext cx="217254" cy="3441489"/>
                              <a:chOff x="0" y="0"/>
                              <a:chExt cx="217254" cy="3441489"/>
                            </a:xfrm>
                          </wpg:grpSpPr>
                          <wps:wsp>
                            <wps:cNvPr id="16" name="Textfeld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-398696" y="2825539"/>
                                <a:ext cx="1027430" cy="204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AB9990" w14:textId="77777777" w:rsidR="00AD1665" w:rsidRPr="00AD1665" w:rsidRDefault="00AD1665" w:rsidP="00AD1665">
                                  <w:pPr>
                                    <w:pStyle w:val="KleingedrucktesAnmeldung"/>
                                  </w:pPr>
                                  <w:r>
                                    <w:t>Str./Nr.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7" name="Textfeld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-398696" y="1261092"/>
                                <a:ext cx="1027430" cy="204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A7CE3C" w14:textId="77777777" w:rsidR="00AD1665" w:rsidRPr="00AD1665" w:rsidRDefault="00AD1665" w:rsidP="00AD1665">
                                  <w:pPr>
                                    <w:pStyle w:val="KleingedrucktesAnmeldung"/>
                                  </w:pPr>
                                  <w:r>
                                    <w:t>PLZ/Ort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4" name="Gerader Verbinder 24"/>
                            <wps:cNvCnPr/>
                            <wps:spPr>
                              <a:xfrm>
                                <a:off x="0" y="0"/>
                                <a:ext cx="0" cy="343090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1" name="Gruppieren 31"/>
                          <wpg:cNvGrpSpPr/>
                          <wpg:grpSpPr>
                            <a:xfrm>
                              <a:off x="2480553" y="3793787"/>
                              <a:ext cx="217254" cy="3441489"/>
                              <a:chOff x="0" y="0"/>
                              <a:chExt cx="217254" cy="3441489"/>
                            </a:xfrm>
                          </wpg:grpSpPr>
                          <wps:wsp>
                            <wps:cNvPr id="18" name="Textfeld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-398696" y="2825539"/>
                                <a:ext cx="1027430" cy="204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14AC10" w14:textId="77777777" w:rsidR="00AD1665" w:rsidRPr="00AD1665" w:rsidRDefault="001348CB" w:rsidP="00AD1665">
                                  <w:pPr>
                                    <w:pStyle w:val="KleingedrucktesAnmeldung"/>
                                  </w:pPr>
                                  <w:r>
                                    <w:t>Tel./Handy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9" name="Textfeld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-398696" y="1261092"/>
                                <a:ext cx="1027430" cy="204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CB1826" w14:textId="77777777" w:rsidR="00AD1665" w:rsidRPr="00AD1665" w:rsidRDefault="001348CB" w:rsidP="00AD1665">
                                  <w:pPr>
                                    <w:pStyle w:val="KleingedrucktesAnmeldung"/>
                                  </w:pPr>
                                  <w:r>
                                    <w:t>Geb.-Datum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5" name="Gerader Verbinder 25"/>
                            <wps:cNvCnPr/>
                            <wps:spPr>
                              <a:xfrm>
                                <a:off x="0" y="0"/>
                                <a:ext cx="0" cy="343090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28" name="Gruppieren 128"/>
                          <wpg:cNvGrpSpPr/>
                          <wpg:grpSpPr>
                            <a:xfrm>
                              <a:off x="2986392" y="3793787"/>
                              <a:ext cx="225921" cy="3441489"/>
                              <a:chOff x="0" y="0"/>
                              <a:chExt cx="225921" cy="3441489"/>
                            </a:xfrm>
                          </wpg:grpSpPr>
                          <wps:wsp>
                            <wps:cNvPr id="20" name="Textfeld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-390029" y="2825539"/>
                                <a:ext cx="1027430" cy="204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2CA394" w14:textId="77777777" w:rsidR="001348CB" w:rsidRPr="00AD1665" w:rsidRDefault="001348CB" w:rsidP="001348CB">
                                  <w:pPr>
                                    <w:pStyle w:val="KleingedrucktesAnmeldung"/>
                                  </w:pPr>
                                  <w:r>
                                    <w:t>E-Mail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6" name="Gerader Verbinder 26"/>
                            <wps:cNvCnPr/>
                            <wps:spPr>
                              <a:xfrm>
                                <a:off x="0" y="0"/>
                                <a:ext cx="0" cy="3431332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8" name="Gruppieren 28"/>
                          <wpg:cNvGrpSpPr/>
                          <wpg:grpSpPr>
                            <a:xfrm>
                              <a:off x="2986392" y="321013"/>
                              <a:ext cx="226026" cy="3133801"/>
                              <a:chOff x="0" y="0"/>
                              <a:chExt cx="226026" cy="3133801"/>
                            </a:xfrm>
                          </wpg:grpSpPr>
                          <wps:wsp>
                            <wps:cNvPr id="21" name="Textfeld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-390029" y="2517851"/>
                                <a:ext cx="1027430" cy="204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D7C2AB" w14:textId="77777777" w:rsidR="001348CB" w:rsidRPr="00AD1665" w:rsidRDefault="001348CB" w:rsidP="001348CB">
                                  <w:pPr>
                                    <w:pStyle w:val="KleingedrucktesAnmeldung"/>
                                  </w:pPr>
                                  <w:r>
                                    <w:t>Ort, Datum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2" name="Textfeld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-888399" y="910067"/>
                                <a:ext cx="2024380" cy="204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202278" w14:textId="77777777" w:rsidR="0089379F" w:rsidRDefault="0089379F" w:rsidP="0089379F">
                                  <w:pPr>
                                    <w:pStyle w:val="KleingedrucktesAnmeldung"/>
                                  </w:pPr>
                                  <w:r>
                                    <w:t>Unterschrift</w:t>
                                  </w:r>
                                </w:p>
                                <w:p w14:paraId="3DD741A4" w14:textId="77777777" w:rsidR="001348CB" w:rsidRPr="00AD1665" w:rsidRDefault="00A3287D" w:rsidP="0089379F">
                                  <w:pPr>
                                    <w:pStyle w:val="KleingedrucktesAnmeldung"/>
                                  </w:pPr>
                                  <w:r>
                                    <w:t>(Bei Minderjährigen die eines/einer</w:t>
                                  </w:r>
                                  <w:r w:rsidR="0089379F">
                                    <w:t xml:space="preserve"> Erziehungsberechtigten)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7" name="Gerader Verbinder 27"/>
                            <wps:cNvCnPr/>
                            <wps:spPr>
                              <a:xfrm>
                                <a:off x="0" y="0"/>
                                <a:ext cx="8667" cy="3133801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33" name="Gruppieren 133"/>
                          <wpg:cNvGrpSpPr/>
                          <wpg:grpSpPr>
                            <a:xfrm>
                              <a:off x="336" y="5321030"/>
                              <a:ext cx="728942" cy="1993265"/>
                              <a:chOff x="336" y="0"/>
                              <a:chExt cx="728942" cy="1993265"/>
                            </a:xfrm>
                          </wpg:grpSpPr>
                          <pic:pic xmlns:pic="http://schemas.openxmlformats.org/drawingml/2006/picture">
                            <pic:nvPicPr>
                              <pic:cNvPr id="131" name="Grafik 1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36" y="0"/>
                                <a:ext cx="728942" cy="19932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32" name="Textfeld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-446366" y="780057"/>
                                <a:ext cx="1532255" cy="3086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7B0132" w14:textId="77777777" w:rsidR="005D7329" w:rsidRPr="005D7329" w:rsidRDefault="005D7329" w:rsidP="005D7329">
                                  <w:pPr>
                                    <w:pStyle w:val="KastenHeadline"/>
                                    <w:rPr>
                                      <w:sz w:val="40"/>
                                    </w:rPr>
                                  </w:pPr>
                                  <w:r w:rsidRPr="005D7329">
                                    <w:rPr>
                                      <w:sz w:val="40"/>
                                    </w:rPr>
                                    <w:t>Anmeldung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s:wsp>
                          <wps:cNvPr id="130" name="Gerader Verbinder 130"/>
                          <wps:cNvCnPr/>
                          <wps:spPr>
                            <a:xfrm>
                              <a:off x="0" y="0"/>
                              <a:ext cx="0" cy="7560000"/>
                            </a:xfrm>
                            <a:prstGeom prst="line">
                              <a:avLst/>
                            </a:prstGeom>
                            <a:ln w="6350"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1708F0" id="Gruppieren 10" o:spid="_x0000_s1026" style="position:absolute;margin-left:-24pt;margin-top:-36pt;width:841.85pt;height:605.7pt;z-index:251730944;mso-height-relative:margin" coordorigin=",-1331" coordsize="106920,76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">
                <v:rect id="Rechteck 9" o:spid="_x0000_s1027" style="position:absolute;width:106920;height:75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" filled="f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9488;top:30960;width:29438;height:3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style="mso-next-textbox:#_x0000_s1029" inset="0,0,0,0">
                    <w:txbxContent>
                      <w:p w14:paraId="632E4F59" w14:textId="77777777" w:rsidR="00A3287D" w:rsidRPr="001D5475" w:rsidRDefault="000D2A02" w:rsidP="007C418E">
                        <w:pPr>
                          <w:pStyle w:val="Headline"/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1D5475">
                          <w:rPr>
                            <w:sz w:val="48"/>
                            <w:szCs w:val="48"/>
                          </w:rPr>
                          <w:t>Ich lerne dabei</w:t>
                        </w:r>
                      </w:p>
                      <w:p w14:paraId="5779FFC0" w14:textId="77777777" w:rsidR="00331B2A" w:rsidRPr="001D5475" w:rsidRDefault="00331B2A" w:rsidP="009A6869">
                        <w:pPr>
                          <w:pStyle w:val="Flietext"/>
                          <w:rPr>
                            <w:sz w:val="24"/>
                            <w:szCs w:val="24"/>
                          </w:rPr>
                        </w:pPr>
                      </w:p>
                      <w:p w14:paraId="7E554BA7" w14:textId="352559DA" w:rsidR="00043CE3" w:rsidRPr="007C418E" w:rsidRDefault="00D54501" w:rsidP="00D54501">
                        <w:pPr>
                          <w:pStyle w:val="Aufzhlung"/>
                          <w:jc w:val="center"/>
                          <w:rPr>
                            <w:b/>
                            <w:sz w:val="22"/>
                          </w:rPr>
                        </w:pPr>
                        <w:r w:rsidRPr="007C418E">
                          <w:rPr>
                            <w:b/>
                            <w:sz w:val="22"/>
                          </w:rPr>
                          <w:t>S</w:t>
                        </w:r>
                        <w:r w:rsidR="00043CE3" w:rsidRPr="007C418E">
                          <w:rPr>
                            <w:b/>
                            <w:sz w:val="22"/>
                          </w:rPr>
                          <w:t>oziale Kompetenz</w:t>
                        </w:r>
                      </w:p>
                      <w:p w14:paraId="294453E2" w14:textId="77777777" w:rsidR="00331B2A" w:rsidRPr="007C418E" w:rsidRDefault="00043CE3" w:rsidP="00D54501">
                        <w:pPr>
                          <w:pStyle w:val="Aufzhlung"/>
                          <w:numPr>
                            <w:ilvl w:val="0"/>
                            <w:numId w:val="0"/>
                          </w:numPr>
                          <w:spacing w:after="60"/>
                          <w:ind w:left="360"/>
                          <w:jc w:val="center"/>
                          <w:rPr>
                            <w:sz w:val="22"/>
                          </w:rPr>
                        </w:pPr>
                        <w:r w:rsidRPr="007C418E">
                          <w:rPr>
                            <w:sz w:val="22"/>
                          </w:rPr>
                          <w:t>Mit Kindern umzugehen und Ansprechperson zu sein</w:t>
                        </w:r>
                      </w:p>
                      <w:p w14:paraId="3D52D5A6" w14:textId="77777777" w:rsidR="00043CE3" w:rsidRPr="007C418E" w:rsidRDefault="00043CE3" w:rsidP="00D54501">
                        <w:pPr>
                          <w:pStyle w:val="Aufzhlung"/>
                          <w:jc w:val="center"/>
                          <w:rPr>
                            <w:b/>
                            <w:sz w:val="22"/>
                          </w:rPr>
                        </w:pPr>
                        <w:r w:rsidRPr="007C418E">
                          <w:rPr>
                            <w:b/>
                            <w:sz w:val="22"/>
                          </w:rPr>
                          <w:t>Gruppenpädagogik</w:t>
                        </w:r>
                      </w:p>
                      <w:p w14:paraId="2DDB2543" w14:textId="77777777" w:rsidR="00C71F16" w:rsidRPr="007C418E" w:rsidRDefault="0029679C" w:rsidP="00D54501">
                        <w:pPr>
                          <w:pStyle w:val="Aufzhlung"/>
                          <w:numPr>
                            <w:ilvl w:val="0"/>
                            <w:numId w:val="0"/>
                          </w:numPr>
                          <w:spacing w:after="60"/>
                          <w:jc w:val="center"/>
                          <w:rPr>
                            <w:sz w:val="22"/>
                          </w:rPr>
                        </w:pPr>
                        <w:r w:rsidRPr="007C418E">
                          <w:rPr>
                            <w:sz w:val="22"/>
                          </w:rPr>
                          <w:t>Eine Gruppe zu leiten und I</w:t>
                        </w:r>
                        <w:r w:rsidR="00043CE3" w:rsidRPr="007C418E">
                          <w:rPr>
                            <w:sz w:val="22"/>
                          </w:rPr>
                          <w:t xml:space="preserve">deen für Gruppen zu </w:t>
                        </w:r>
                        <w:r w:rsidR="00C71F16" w:rsidRPr="007C418E">
                          <w:rPr>
                            <w:sz w:val="22"/>
                          </w:rPr>
                          <w:t>entwickeln</w:t>
                        </w:r>
                      </w:p>
                      <w:p w14:paraId="4B313AA7" w14:textId="77777777" w:rsidR="00043CE3" w:rsidRPr="007C418E" w:rsidRDefault="00043CE3" w:rsidP="00D54501">
                        <w:pPr>
                          <w:pStyle w:val="Aufzhlung"/>
                          <w:jc w:val="center"/>
                          <w:rPr>
                            <w:b/>
                            <w:sz w:val="22"/>
                          </w:rPr>
                        </w:pPr>
                        <w:r w:rsidRPr="007C418E">
                          <w:rPr>
                            <w:b/>
                            <w:sz w:val="22"/>
                          </w:rPr>
                          <w:t>Rechts- und Versicherungsfragen</w:t>
                        </w:r>
                      </w:p>
                      <w:p w14:paraId="3AA4052A" w14:textId="77777777" w:rsidR="00331B2A" w:rsidRPr="007C418E" w:rsidRDefault="0029679C" w:rsidP="00D54501">
                        <w:pPr>
                          <w:pStyle w:val="Aufzhlung"/>
                          <w:numPr>
                            <w:ilvl w:val="0"/>
                            <w:numId w:val="0"/>
                          </w:numPr>
                          <w:spacing w:after="60"/>
                          <w:jc w:val="center"/>
                          <w:rPr>
                            <w:sz w:val="22"/>
                          </w:rPr>
                        </w:pPr>
                        <w:r w:rsidRPr="007C418E">
                          <w:rPr>
                            <w:sz w:val="22"/>
                          </w:rPr>
                          <w:t>Verantwortung zu übernehmen und notwen</w:t>
                        </w:r>
                        <w:r w:rsidR="00D72A19" w:rsidRPr="007C418E">
                          <w:rPr>
                            <w:sz w:val="22"/>
                          </w:rPr>
                          <w:t>d</w:t>
                        </w:r>
                        <w:r w:rsidRPr="007C418E">
                          <w:rPr>
                            <w:sz w:val="22"/>
                          </w:rPr>
                          <w:t>iges Grundwissen zu bekommen</w:t>
                        </w:r>
                      </w:p>
                      <w:p w14:paraId="4166F6B2" w14:textId="77777777" w:rsidR="00043CE3" w:rsidRPr="007C418E" w:rsidRDefault="00043CE3" w:rsidP="00D54501">
                        <w:pPr>
                          <w:pStyle w:val="Aufzhlung"/>
                          <w:jc w:val="center"/>
                          <w:rPr>
                            <w:b/>
                            <w:sz w:val="22"/>
                          </w:rPr>
                        </w:pPr>
                        <w:r w:rsidRPr="007C418E">
                          <w:rPr>
                            <w:b/>
                            <w:sz w:val="22"/>
                          </w:rPr>
                          <w:t>Spielepädagogik</w:t>
                        </w:r>
                      </w:p>
                      <w:p w14:paraId="2612EDB9" w14:textId="77777777" w:rsidR="007B4792" w:rsidRPr="007C418E" w:rsidRDefault="0029679C" w:rsidP="00D54501">
                        <w:pPr>
                          <w:pStyle w:val="Aufzhlung"/>
                          <w:numPr>
                            <w:ilvl w:val="0"/>
                            <w:numId w:val="0"/>
                          </w:numPr>
                          <w:spacing w:after="60"/>
                          <w:jc w:val="center"/>
                          <w:rPr>
                            <w:b/>
                            <w:sz w:val="22"/>
                          </w:rPr>
                        </w:pPr>
                        <w:r w:rsidRPr="007C418E">
                          <w:rPr>
                            <w:sz w:val="22"/>
                          </w:rPr>
                          <w:t>Verschiedene Spielideen kennen und probiere alles selbst aus</w:t>
                        </w:r>
                      </w:p>
                      <w:p w14:paraId="3F368AA1" w14:textId="77777777" w:rsidR="00043CE3" w:rsidRPr="007C418E" w:rsidRDefault="00043CE3" w:rsidP="00D54501">
                        <w:pPr>
                          <w:pStyle w:val="Aufzhlung"/>
                          <w:jc w:val="center"/>
                          <w:rPr>
                            <w:b/>
                            <w:sz w:val="22"/>
                          </w:rPr>
                        </w:pPr>
                        <w:r w:rsidRPr="007C418E">
                          <w:rPr>
                            <w:b/>
                            <w:sz w:val="22"/>
                          </w:rPr>
                          <w:t>Erste Hilfe</w:t>
                        </w:r>
                      </w:p>
                      <w:p w14:paraId="2A7113B6" w14:textId="77777777" w:rsidR="00043CE3" w:rsidRPr="007C418E" w:rsidRDefault="0029679C" w:rsidP="00D54501">
                        <w:pPr>
                          <w:pStyle w:val="Aufzhlung"/>
                          <w:numPr>
                            <w:ilvl w:val="0"/>
                            <w:numId w:val="0"/>
                          </w:numPr>
                          <w:spacing w:after="60"/>
                          <w:jc w:val="center"/>
                          <w:rPr>
                            <w:sz w:val="22"/>
                          </w:rPr>
                        </w:pPr>
                        <w:r w:rsidRPr="007C418E">
                          <w:rPr>
                            <w:sz w:val="22"/>
                          </w:rPr>
                          <w:t>In Notsituation richtig zu helfen</w:t>
                        </w:r>
                      </w:p>
                      <w:p w14:paraId="4F0E030F" w14:textId="77777777" w:rsidR="00043CE3" w:rsidRPr="007C418E" w:rsidRDefault="00043CE3" w:rsidP="00D54501">
                        <w:pPr>
                          <w:pStyle w:val="Aufzhlung"/>
                          <w:jc w:val="center"/>
                          <w:rPr>
                            <w:b/>
                            <w:sz w:val="22"/>
                          </w:rPr>
                        </w:pPr>
                        <w:r w:rsidRPr="007C418E">
                          <w:rPr>
                            <w:b/>
                            <w:sz w:val="22"/>
                          </w:rPr>
                          <w:t>Biblisches Grundwissen</w:t>
                        </w:r>
                      </w:p>
                      <w:p w14:paraId="67983D66" w14:textId="77777777" w:rsidR="007B4792" w:rsidRPr="007C418E" w:rsidRDefault="0029679C" w:rsidP="00D54501">
                        <w:pPr>
                          <w:pStyle w:val="Aufzhlung"/>
                          <w:numPr>
                            <w:ilvl w:val="0"/>
                            <w:numId w:val="0"/>
                          </w:numPr>
                          <w:jc w:val="center"/>
                          <w:rPr>
                            <w:b/>
                            <w:sz w:val="22"/>
                          </w:rPr>
                        </w:pPr>
                        <w:r w:rsidRPr="007C418E">
                          <w:rPr>
                            <w:sz w:val="22"/>
                          </w:rPr>
                          <w:t>Über Gott und die Welt zu reden und profitiere davon persönlich</w:t>
                        </w:r>
                      </w:p>
                      <w:p w14:paraId="567861EC" w14:textId="77777777" w:rsidR="006C0D79" w:rsidRDefault="006C0D79" w:rsidP="0029679C">
                        <w:pPr>
                          <w:pStyle w:val="Headline"/>
                        </w:pPr>
                      </w:p>
                      <w:p w14:paraId="63517BD7" w14:textId="77777777" w:rsidR="000D2A02" w:rsidRPr="001D5475" w:rsidRDefault="000D2A02" w:rsidP="00A17932">
                        <w:pPr>
                          <w:pStyle w:val="Headline"/>
                          <w:spacing w:after="80"/>
                          <w:rPr>
                            <w:sz w:val="48"/>
                            <w:szCs w:val="48"/>
                          </w:rPr>
                        </w:pPr>
                        <w:r w:rsidRPr="001D5475">
                          <w:rPr>
                            <w:sz w:val="48"/>
                            <w:szCs w:val="48"/>
                          </w:rPr>
                          <w:t>Fit für Jugendarbeit</w:t>
                        </w:r>
                      </w:p>
                      <w:p w14:paraId="7B5DCFC8" w14:textId="455D7E62" w:rsidR="00A17932" w:rsidRPr="00D54501" w:rsidRDefault="000D2A02" w:rsidP="00D54501">
                        <w:pPr>
                          <w:pStyle w:val="Subline"/>
                          <w:spacing w:before="0" w:after="60"/>
                          <w:rPr>
                            <w:sz w:val="32"/>
                            <w:szCs w:val="32"/>
                          </w:rPr>
                        </w:pPr>
                        <w:r w:rsidRPr="001D5475">
                          <w:rPr>
                            <w:sz w:val="32"/>
                            <w:szCs w:val="32"/>
                          </w:rPr>
                          <w:t xml:space="preserve">MitarbeitendenAusbildung </w:t>
                        </w:r>
                        <w:r w:rsidR="001D5475">
                          <w:rPr>
                            <w:sz w:val="32"/>
                            <w:szCs w:val="32"/>
                          </w:rPr>
                          <w:t>und Training</w:t>
                        </w:r>
                        <w:r w:rsidR="00CB3348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="001D5475">
                          <w:rPr>
                            <w:sz w:val="32"/>
                            <w:szCs w:val="32"/>
                          </w:rPr>
                          <w:t>für</w:t>
                        </w:r>
                        <w:r w:rsidR="00CB3348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="001D5475">
                          <w:rPr>
                            <w:sz w:val="32"/>
                            <w:szCs w:val="32"/>
                          </w:rPr>
                          <w:t>Teamer</w:t>
                        </w:r>
                        <w:r w:rsidRPr="001D5475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228D3A81" w14:textId="4CFE3F70" w:rsidR="00043CE3" w:rsidRPr="007C418E" w:rsidRDefault="00043CE3" w:rsidP="00A17932">
                        <w:pPr>
                          <w:pStyle w:val="Flietext"/>
                          <w:spacing w:before="0"/>
                          <w:rPr>
                            <w:b/>
                            <w:sz w:val="22"/>
                          </w:rPr>
                        </w:pPr>
                        <w:r w:rsidRPr="007C418E">
                          <w:rPr>
                            <w:sz w:val="22"/>
                          </w:rPr>
                          <w:t xml:space="preserve">Teilnehmen können </w:t>
                        </w:r>
                        <w:r w:rsidRPr="007C418E">
                          <w:rPr>
                            <w:b/>
                            <w:sz w:val="22"/>
                          </w:rPr>
                          <w:t>Jugendliche ab 1</w:t>
                        </w:r>
                        <w:r w:rsidR="007C418E">
                          <w:rPr>
                            <w:b/>
                            <w:sz w:val="22"/>
                          </w:rPr>
                          <w:t>3</w:t>
                        </w:r>
                        <w:r w:rsidRPr="007C418E">
                          <w:rPr>
                            <w:b/>
                            <w:sz w:val="22"/>
                          </w:rPr>
                          <w:t xml:space="preserve"> Jahren </w:t>
                        </w:r>
                      </w:p>
                      <w:p w14:paraId="07F69D97" w14:textId="1B085F5B" w:rsidR="00202E34" w:rsidRPr="007C418E" w:rsidRDefault="00202E34" w:rsidP="00A17932">
                        <w:pPr>
                          <w:pStyle w:val="Flietext"/>
                          <w:spacing w:before="0"/>
                          <w:rPr>
                            <w:b/>
                            <w:sz w:val="22"/>
                          </w:rPr>
                        </w:pPr>
                      </w:p>
                      <w:p w14:paraId="2925C0A9" w14:textId="77777777" w:rsidR="00202E34" w:rsidRPr="007C418E" w:rsidRDefault="00202E34" w:rsidP="00202E34">
                        <w:pPr>
                          <w:pStyle w:val="HervorhebungFlietext"/>
                          <w:tabs>
                            <w:tab w:val="left" w:pos="1560"/>
                          </w:tabs>
                          <w:rPr>
                            <w:sz w:val="22"/>
                          </w:rPr>
                        </w:pPr>
                        <w:r w:rsidRPr="007C418E">
                          <w:rPr>
                            <w:sz w:val="22"/>
                          </w:rPr>
                          <w:t xml:space="preserve">31.01.-02.02.2020 </w:t>
                        </w:r>
                      </w:p>
                      <w:p w14:paraId="285CEBBD" w14:textId="77777777" w:rsidR="00202E34" w:rsidRPr="007C418E" w:rsidRDefault="00202E34" w:rsidP="00202E34">
                        <w:pPr>
                          <w:pStyle w:val="HervorhebungFlietext"/>
                          <w:tabs>
                            <w:tab w:val="left" w:pos="1560"/>
                          </w:tabs>
                          <w:rPr>
                            <w:sz w:val="22"/>
                          </w:rPr>
                        </w:pPr>
                        <w:r w:rsidRPr="007C418E">
                          <w:rPr>
                            <w:sz w:val="22"/>
                          </w:rPr>
                          <w:t>Otto-Riethmüller-Haus Weidenthal</w:t>
                        </w:r>
                      </w:p>
                      <w:p w14:paraId="0FCC6B0F" w14:textId="77777777" w:rsidR="00202E34" w:rsidRPr="007C418E" w:rsidRDefault="00202E34" w:rsidP="00202E34">
                        <w:pPr>
                          <w:pStyle w:val="HervorhebungFlietext"/>
                          <w:rPr>
                            <w:sz w:val="22"/>
                          </w:rPr>
                        </w:pPr>
                        <w:r w:rsidRPr="007C418E">
                          <w:rPr>
                            <w:sz w:val="22"/>
                          </w:rPr>
                          <w:t xml:space="preserve">29.-31.05.2020 </w:t>
                        </w:r>
                      </w:p>
                      <w:p w14:paraId="3033D72C" w14:textId="77777777" w:rsidR="00202E34" w:rsidRPr="007C418E" w:rsidRDefault="00202E34" w:rsidP="00202E34">
                        <w:pPr>
                          <w:pStyle w:val="HervorhebungFlietext"/>
                          <w:rPr>
                            <w:sz w:val="22"/>
                          </w:rPr>
                        </w:pPr>
                        <w:r w:rsidRPr="007C418E">
                          <w:rPr>
                            <w:sz w:val="22"/>
                          </w:rPr>
                          <w:t>Landschulheim Hertlingshausen</w:t>
                        </w:r>
                      </w:p>
                      <w:p w14:paraId="4FD279B7" w14:textId="77777777" w:rsidR="00202E34" w:rsidRPr="007C418E" w:rsidRDefault="00202E34" w:rsidP="00202E34">
                        <w:pPr>
                          <w:pStyle w:val="HervorhebungFlietext"/>
                          <w:rPr>
                            <w:sz w:val="22"/>
                          </w:rPr>
                        </w:pPr>
                        <w:r w:rsidRPr="007C418E">
                          <w:rPr>
                            <w:sz w:val="22"/>
                          </w:rPr>
                          <w:t xml:space="preserve">28.-30.08.2020 </w:t>
                        </w:r>
                      </w:p>
                      <w:p w14:paraId="58944D4D" w14:textId="77777777" w:rsidR="00202E34" w:rsidRPr="007C418E" w:rsidRDefault="00202E34" w:rsidP="00202E34">
                        <w:pPr>
                          <w:pStyle w:val="HervorhebungFlietext"/>
                          <w:rPr>
                            <w:sz w:val="22"/>
                          </w:rPr>
                        </w:pPr>
                        <w:r w:rsidRPr="007C418E">
                          <w:rPr>
                            <w:sz w:val="22"/>
                          </w:rPr>
                          <w:t>Diakonissen-Mutterhaus Lachen-</w:t>
                        </w:r>
                        <w:proofErr w:type="spellStart"/>
                        <w:r w:rsidRPr="007C418E">
                          <w:rPr>
                            <w:sz w:val="22"/>
                          </w:rPr>
                          <w:t>Speyerdorf</w:t>
                        </w:r>
                        <w:proofErr w:type="spellEnd"/>
                      </w:p>
                      <w:p w14:paraId="6808A001" w14:textId="77777777" w:rsidR="00D7610A" w:rsidRPr="007C418E" w:rsidRDefault="00D7610A" w:rsidP="00F1699E">
                        <w:pPr>
                          <w:pStyle w:val="Aufzhlung"/>
                          <w:numPr>
                            <w:ilvl w:val="0"/>
                            <w:numId w:val="0"/>
                          </w:numPr>
                          <w:rPr>
                            <w:sz w:val="22"/>
                          </w:rPr>
                        </w:pPr>
                      </w:p>
                      <w:p w14:paraId="22E0AC51" w14:textId="420070E1" w:rsidR="001D5475" w:rsidRPr="007C418E" w:rsidRDefault="003C1423" w:rsidP="00F1699E">
                        <w:pPr>
                          <w:pStyle w:val="Aufzhlung"/>
                          <w:numPr>
                            <w:ilvl w:val="0"/>
                            <w:numId w:val="0"/>
                          </w:numPr>
                          <w:rPr>
                            <w:sz w:val="22"/>
                          </w:rPr>
                        </w:pPr>
                        <w:r w:rsidRPr="007C418E">
                          <w:rPr>
                            <w:b/>
                            <w:sz w:val="22"/>
                          </w:rPr>
                          <w:t>Kosten:</w:t>
                        </w:r>
                        <w:r w:rsidRPr="007C418E">
                          <w:rPr>
                            <w:sz w:val="22"/>
                          </w:rPr>
                          <w:t xml:space="preserve"> p</w:t>
                        </w:r>
                        <w:r w:rsidR="00D72A19" w:rsidRPr="007C418E">
                          <w:rPr>
                            <w:sz w:val="22"/>
                          </w:rPr>
                          <w:t xml:space="preserve">ro </w:t>
                        </w:r>
                        <w:r w:rsidR="0029679C" w:rsidRPr="007C418E">
                          <w:rPr>
                            <w:sz w:val="22"/>
                          </w:rPr>
                          <w:t xml:space="preserve">Wochenende </w:t>
                        </w:r>
                        <w:r w:rsidR="0029679C" w:rsidRPr="007C418E">
                          <w:rPr>
                            <w:b/>
                            <w:sz w:val="22"/>
                          </w:rPr>
                          <w:t>60.- €.</w:t>
                        </w:r>
                        <w:r w:rsidR="0029679C" w:rsidRPr="007C418E">
                          <w:rPr>
                            <w:sz w:val="22"/>
                          </w:rPr>
                          <w:t xml:space="preserve"> </w:t>
                        </w:r>
                        <w:r w:rsidR="001D5475" w:rsidRPr="007C418E">
                          <w:rPr>
                            <w:sz w:val="22"/>
                          </w:rPr>
                          <w:t xml:space="preserve"> (</w:t>
                        </w:r>
                        <w:r w:rsidR="0029679C" w:rsidRPr="007C418E">
                          <w:rPr>
                            <w:sz w:val="22"/>
                          </w:rPr>
                          <w:t>Man kann sich n</w:t>
                        </w:r>
                        <w:r w:rsidRPr="007C418E">
                          <w:rPr>
                            <w:sz w:val="22"/>
                          </w:rPr>
                          <w:t>ur für den kompletten K</w:t>
                        </w:r>
                        <w:r w:rsidR="0029679C" w:rsidRPr="007C418E">
                          <w:rPr>
                            <w:sz w:val="22"/>
                          </w:rPr>
                          <w:t>urs anmelden</w:t>
                        </w:r>
                        <w:r w:rsidR="00A17932" w:rsidRPr="007C418E">
                          <w:rPr>
                            <w:sz w:val="22"/>
                          </w:rPr>
                          <w:t>.</w:t>
                        </w:r>
                        <w:r w:rsidR="001D5475" w:rsidRPr="007C418E">
                          <w:rPr>
                            <w:sz w:val="22"/>
                          </w:rPr>
                          <w:t>)</w:t>
                        </w:r>
                      </w:p>
                      <w:p w14:paraId="0050B164" w14:textId="77777777" w:rsidR="001D5475" w:rsidRPr="007C418E" w:rsidRDefault="0029679C" w:rsidP="00F1699E">
                        <w:pPr>
                          <w:pStyle w:val="Aufzhlung"/>
                          <w:numPr>
                            <w:ilvl w:val="0"/>
                            <w:numId w:val="0"/>
                          </w:numPr>
                          <w:rPr>
                            <w:b/>
                            <w:bCs/>
                            <w:sz w:val="22"/>
                          </w:rPr>
                        </w:pPr>
                        <w:r w:rsidRPr="007C418E">
                          <w:rPr>
                            <w:sz w:val="22"/>
                          </w:rPr>
                          <w:br/>
                        </w:r>
                        <w:r w:rsidRPr="007C418E">
                          <w:rPr>
                            <w:b/>
                            <w:bCs/>
                            <w:sz w:val="22"/>
                          </w:rPr>
                          <w:t xml:space="preserve">Gesamtpreis: 180.- € </w:t>
                        </w:r>
                      </w:p>
                      <w:p w14:paraId="2DEF2F44" w14:textId="1D3DD7C4" w:rsidR="0029679C" w:rsidRPr="007C418E" w:rsidRDefault="0029679C" w:rsidP="00F1699E">
                        <w:pPr>
                          <w:pStyle w:val="Aufzhlung"/>
                          <w:numPr>
                            <w:ilvl w:val="0"/>
                            <w:numId w:val="0"/>
                          </w:numPr>
                          <w:rPr>
                            <w:sz w:val="22"/>
                          </w:rPr>
                        </w:pPr>
                        <w:r w:rsidRPr="007C418E">
                          <w:rPr>
                            <w:sz w:val="22"/>
                          </w:rPr>
                          <w:t xml:space="preserve">(für Übernachtung, Verpflegung, Programm, </w:t>
                        </w:r>
                        <w:r w:rsidR="003C1423" w:rsidRPr="007C418E">
                          <w:rPr>
                            <w:sz w:val="22"/>
                          </w:rPr>
                          <w:t xml:space="preserve">Referent*innen, </w:t>
                        </w:r>
                        <w:r w:rsidRPr="007C418E">
                          <w:rPr>
                            <w:sz w:val="22"/>
                          </w:rPr>
                          <w:t>Erste-Hilfe-Kurs, Materialien)</w:t>
                        </w:r>
                      </w:p>
                      <w:p w14:paraId="688B4C79" w14:textId="77777777" w:rsidR="00D54501" w:rsidRPr="007C418E" w:rsidRDefault="00D54501" w:rsidP="00F1699E">
                        <w:pPr>
                          <w:pStyle w:val="Aufzhlung"/>
                          <w:numPr>
                            <w:ilvl w:val="0"/>
                            <w:numId w:val="0"/>
                          </w:numPr>
                          <w:rPr>
                            <w:sz w:val="22"/>
                          </w:rPr>
                        </w:pPr>
                      </w:p>
                      <w:p w14:paraId="4BF50291" w14:textId="6686F333" w:rsidR="00D72A19" w:rsidRPr="007C418E" w:rsidRDefault="003C1423" w:rsidP="00F1699E">
                        <w:pPr>
                          <w:pStyle w:val="Aufzhlung"/>
                          <w:numPr>
                            <w:ilvl w:val="0"/>
                            <w:numId w:val="0"/>
                          </w:numPr>
                          <w:rPr>
                            <w:sz w:val="22"/>
                          </w:rPr>
                        </w:pPr>
                        <w:r w:rsidRPr="007C418E">
                          <w:rPr>
                            <w:sz w:val="22"/>
                          </w:rPr>
                          <w:t>Die Anreise ist</w:t>
                        </w:r>
                        <w:r w:rsidR="00D72A19" w:rsidRPr="007C418E">
                          <w:rPr>
                            <w:sz w:val="22"/>
                          </w:rPr>
                          <w:t xml:space="preserve"> selbst </w:t>
                        </w:r>
                        <w:r w:rsidRPr="007C418E">
                          <w:rPr>
                            <w:sz w:val="22"/>
                          </w:rPr>
                          <w:t xml:space="preserve">zu organisieren. </w:t>
                        </w:r>
                      </w:p>
                      <w:p w14:paraId="622CEB21" w14:textId="77777777" w:rsidR="00D54501" w:rsidRPr="007C418E" w:rsidRDefault="00D54501" w:rsidP="00F1699E">
                        <w:pPr>
                          <w:pStyle w:val="Aufzhlung"/>
                          <w:numPr>
                            <w:ilvl w:val="0"/>
                            <w:numId w:val="0"/>
                          </w:numPr>
                          <w:rPr>
                            <w:sz w:val="22"/>
                          </w:rPr>
                        </w:pPr>
                      </w:p>
                      <w:p w14:paraId="71A03541" w14:textId="77777777" w:rsidR="00D54501" w:rsidRPr="007C418E" w:rsidRDefault="00D72A19" w:rsidP="00D54501">
                        <w:pPr>
                          <w:pStyle w:val="Aufzhlung"/>
                          <w:numPr>
                            <w:ilvl w:val="0"/>
                            <w:numId w:val="0"/>
                          </w:numPr>
                          <w:ind w:left="360" w:hanging="360"/>
                          <w:rPr>
                            <w:sz w:val="22"/>
                          </w:rPr>
                        </w:pPr>
                        <w:r w:rsidRPr="007C418E">
                          <w:rPr>
                            <w:sz w:val="22"/>
                          </w:rPr>
                          <w:t>An den Kosten soll die Teilnahme nicht</w:t>
                        </w:r>
                      </w:p>
                      <w:p w14:paraId="4CC0F80F" w14:textId="5E4649B1" w:rsidR="00D54501" w:rsidRPr="007C418E" w:rsidRDefault="00D72A19" w:rsidP="00D54501">
                        <w:pPr>
                          <w:pStyle w:val="Aufzhlung"/>
                          <w:numPr>
                            <w:ilvl w:val="0"/>
                            <w:numId w:val="0"/>
                          </w:numPr>
                          <w:ind w:left="360" w:hanging="360"/>
                          <w:rPr>
                            <w:sz w:val="22"/>
                          </w:rPr>
                        </w:pPr>
                        <w:r w:rsidRPr="007C418E">
                          <w:rPr>
                            <w:sz w:val="22"/>
                          </w:rPr>
                          <w:t xml:space="preserve">scheitern. </w:t>
                        </w:r>
                        <w:r w:rsidR="00D54501" w:rsidRPr="007C418E">
                          <w:rPr>
                            <w:sz w:val="22"/>
                          </w:rPr>
                          <w:t xml:space="preserve">Wenn </w:t>
                        </w:r>
                        <w:r w:rsidR="00202E34" w:rsidRPr="007C418E">
                          <w:rPr>
                            <w:sz w:val="22"/>
                          </w:rPr>
                          <w:t>man sich</w:t>
                        </w:r>
                        <w:r w:rsidR="00D54501" w:rsidRPr="007C418E">
                          <w:rPr>
                            <w:sz w:val="22"/>
                          </w:rPr>
                          <w:t xml:space="preserve"> den Kurs nicht</w:t>
                        </w:r>
                      </w:p>
                      <w:p w14:paraId="4E0E0CD0" w14:textId="0699A598" w:rsidR="00D54501" w:rsidRPr="007C418E" w:rsidRDefault="00D54501" w:rsidP="00D54501">
                        <w:pPr>
                          <w:pStyle w:val="Aufzhlung"/>
                          <w:numPr>
                            <w:ilvl w:val="0"/>
                            <w:numId w:val="0"/>
                          </w:numPr>
                          <w:ind w:left="360" w:hanging="360"/>
                          <w:rPr>
                            <w:sz w:val="22"/>
                          </w:rPr>
                        </w:pPr>
                        <w:r w:rsidRPr="007C418E">
                          <w:rPr>
                            <w:sz w:val="22"/>
                          </w:rPr>
                          <w:t xml:space="preserve">(komplett) leisten kannst, </w:t>
                        </w:r>
                        <w:r w:rsidR="00202E34" w:rsidRPr="007C418E">
                          <w:rPr>
                            <w:sz w:val="22"/>
                          </w:rPr>
                          <w:t>kann bei</w:t>
                        </w:r>
                      </w:p>
                      <w:p w14:paraId="71983863" w14:textId="27B33886" w:rsidR="00D54501" w:rsidRPr="007C418E" w:rsidRDefault="00202E34" w:rsidP="00D54501">
                        <w:pPr>
                          <w:pStyle w:val="Aufzhlung"/>
                          <w:numPr>
                            <w:ilvl w:val="0"/>
                            <w:numId w:val="0"/>
                          </w:numPr>
                          <w:ind w:left="360" w:hanging="360"/>
                          <w:rPr>
                            <w:sz w:val="22"/>
                          </w:rPr>
                        </w:pPr>
                        <w:r w:rsidRPr="007C418E">
                          <w:rPr>
                            <w:sz w:val="22"/>
                          </w:rPr>
                          <w:t>den</w:t>
                        </w:r>
                        <w:r w:rsidR="00D54501" w:rsidRPr="007C418E">
                          <w:rPr>
                            <w:sz w:val="22"/>
                          </w:rPr>
                          <w:t xml:space="preserve"> Kirchengemeinde</w:t>
                        </w:r>
                        <w:r w:rsidRPr="007C418E">
                          <w:rPr>
                            <w:sz w:val="22"/>
                          </w:rPr>
                          <w:t>n</w:t>
                        </w:r>
                        <w:r w:rsidR="00D54501" w:rsidRPr="007C418E">
                          <w:rPr>
                            <w:sz w:val="22"/>
                          </w:rPr>
                          <w:t xml:space="preserve"> oder bei uns</w:t>
                        </w:r>
                      </w:p>
                      <w:p w14:paraId="1B053951" w14:textId="77777777" w:rsidR="00202E34" w:rsidRPr="007C418E" w:rsidRDefault="00D54501" w:rsidP="00D54501">
                        <w:pPr>
                          <w:pStyle w:val="Aufzhlung"/>
                          <w:numPr>
                            <w:ilvl w:val="0"/>
                            <w:numId w:val="0"/>
                          </w:numPr>
                          <w:ind w:left="360" w:hanging="360"/>
                          <w:rPr>
                            <w:sz w:val="22"/>
                          </w:rPr>
                        </w:pPr>
                        <w:r w:rsidRPr="007C418E">
                          <w:rPr>
                            <w:sz w:val="22"/>
                          </w:rPr>
                          <w:t>wegen Zuschüssen nachfragen</w:t>
                        </w:r>
                        <w:r w:rsidR="00202E34" w:rsidRPr="007C418E">
                          <w:rPr>
                            <w:sz w:val="22"/>
                          </w:rPr>
                          <w:t xml:space="preserve"> werden</w:t>
                        </w:r>
                        <w:r w:rsidRPr="007C418E">
                          <w:rPr>
                            <w:sz w:val="22"/>
                          </w:rPr>
                          <w:t>. Wir</w:t>
                        </w:r>
                        <w:r w:rsidR="00202E34" w:rsidRPr="007C418E">
                          <w:rPr>
                            <w:sz w:val="22"/>
                          </w:rPr>
                          <w:t xml:space="preserve"> </w:t>
                        </w:r>
                      </w:p>
                      <w:p w14:paraId="66040FE3" w14:textId="40639DD6" w:rsidR="00D54501" w:rsidRPr="007C418E" w:rsidRDefault="00D54501" w:rsidP="00D54501">
                        <w:pPr>
                          <w:pStyle w:val="Aufzhlung"/>
                          <w:numPr>
                            <w:ilvl w:val="0"/>
                            <w:numId w:val="0"/>
                          </w:numPr>
                          <w:ind w:left="360" w:hanging="360"/>
                          <w:rPr>
                            <w:sz w:val="22"/>
                          </w:rPr>
                        </w:pPr>
                        <w:r w:rsidRPr="007C418E">
                          <w:rPr>
                            <w:sz w:val="22"/>
                          </w:rPr>
                          <w:t>helfen</w:t>
                        </w:r>
                        <w:r w:rsidR="00202E34" w:rsidRPr="007C418E">
                          <w:rPr>
                            <w:sz w:val="22"/>
                          </w:rPr>
                          <w:t xml:space="preserve"> </w:t>
                        </w:r>
                        <w:r w:rsidRPr="007C418E">
                          <w:rPr>
                            <w:sz w:val="22"/>
                          </w:rPr>
                          <w:t>gerne bei der Beantragung.</w:t>
                        </w:r>
                      </w:p>
                      <w:p w14:paraId="2A746293" w14:textId="77777777" w:rsidR="00D54501" w:rsidRPr="007C418E" w:rsidRDefault="00D54501" w:rsidP="00D54501">
                        <w:pPr>
                          <w:pStyle w:val="Aufzhlung"/>
                          <w:numPr>
                            <w:ilvl w:val="0"/>
                            <w:numId w:val="0"/>
                          </w:numPr>
                          <w:ind w:left="360" w:hanging="360"/>
                          <w:rPr>
                            <w:sz w:val="22"/>
                          </w:rPr>
                        </w:pPr>
                      </w:p>
                      <w:p w14:paraId="0B4B9E53" w14:textId="3DC1D177" w:rsidR="006C0D79" w:rsidRPr="007C418E" w:rsidRDefault="006C0D79" w:rsidP="006C0D79">
                        <w:pPr>
                          <w:pStyle w:val="Aufzhlung"/>
                          <w:numPr>
                            <w:ilvl w:val="0"/>
                            <w:numId w:val="0"/>
                          </w:numPr>
                          <w:rPr>
                            <w:b/>
                            <w:bCs/>
                            <w:color w:val="00A3A9" w:themeColor="text2"/>
                            <w:sz w:val="22"/>
                          </w:rPr>
                        </w:pPr>
                        <w:r w:rsidRPr="007C418E">
                          <w:rPr>
                            <w:b/>
                            <w:bCs/>
                            <w:color w:val="00A3A9" w:themeColor="text2"/>
                            <w:sz w:val="22"/>
                          </w:rPr>
                          <w:t>Wer den Kurs erfolgreich beendet, bekommt ein Zertifikat.</w:t>
                        </w:r>
                      </w:p>
                      <w:p w14:paraId="4F8D9853" w14:textId="77777777" w:rsidR="00202E34" w:rsidRPr="007C418E" w:rsidRDefault="00202E34" w:rsidP="006C0D79">
                        <w:pPr>
                          <w:pStyle w:val="Aufzhlung"/>
                          <w:numPr>
                            <w:ilvl w:val="0"/>
                            <w:numId w:val="0"/>
                          </w:numPr>
                          <w:rPr>
                            <w:b/>
                            <w:bCs/>
                            <w:color w:val="00A3A9" w:themeColor="text2"/>
                            <w:sz w:val="22"/>
                          </w:rPr>
                        </w:pPr>
                      </w:p>
                      <w:p w14:paraId="6F057D56" w14:textId="77777777" w:rsidR="006C0D79" w:rsidRPr="007C418E" w:rsidRDefault="006C0D79" w:rsidP="006C0D79">
                        <w:pPr>
                          <w:pStyle w:val="Aufzhlung"/>
                          <w:numPr>
                            <w:ilvl w:val="0"/>
                            <w:numId w:val="0"/>
                          </w:numPr>
                          <w:rPr>
                            <w:sz w:val="22"/>
                          </w:rPr>
                        </w:pPr>
                        <w:r w:rsidRPr="007C418E">
                          <w:rPr>
                            <w:sz w:val="22"/>
                          </w:rPr>
                          <w:t xml:space="preserve">Der Kurs ist die Grundlage zum Erwerb der </w:t>
                        </w:r>
                        <w:r w:rsidRPr="007C418E">
                          <w:rPr>
                            <w:b/>
                            <w:sz w:val="22"/>
                          </w:rPr>
                          <w:t>JULEICA = JugendleiterInnen-Card des Landes Rheinland-Pfalz.</w:t>
                        </w:r>
                      </w:p>
                      <w:p w14:paraId="40A64C5F" w14:textId="77777777" w:rsidR="006C0D79" w:rsidRPr="007C418E" w:rsidRDefault="006C0D79" w:rsidP="006C0D79">
                        <w:pPr>
                          <w:pStyle w:val="Aufzhlung"/>
                          <w:numPr>
                            <w:ilvl w:val="0"/>
                            <w:numId w:val="0"/>
                          </w:numPr>
                          <w:rPr>
                            <w:sz w:val="22"/>
                          </w:rPr>
                        </w:pPr>
                        <w:r w:rsidRPr="007C418E">
                          <w:rPr>
                            <w:sz w:val="22"/>
                          </w:rPr>
                          <w:t>Für JULEICA –Inhaber*innen gibt es diverse Vergünstigungen (www.juleica.de)</w:t>
                        </w:r>
                        <w:r w:rsidRPr="007C418E">
                          <w:rPr>
                            <w:color w:val="000000" w:themeColor="text1"/>
                            <w:sz w:val="22"/>
                          </w:rPr>
                          <w:t xml:space="preserve">. </w:t>
                        </w:r>
                      </w:p>
                      <w:p w14:paraId="46CCA35D" w14:textId="77777777" w:rsidR="006C0D79" w:rsidRPr="00202E34" w:rsidRDefault="006C0D79" w:rsidP="00271862">
                        <w:pPr>
                          <w:pStyle w:val="Aufzhlung"/>
                          <w:numPr>
                            <w:ilvl w:val="0"/>
                            <w:numId w:val="0"/>
                          </w:numPr>
                          <w:rPr>
                            <w:sz w:val="24"/>
                            <w:szCs w:val="24"/>
                          </w:rPr>
                        </w:pPr>
                      </w:p>
                      <w:p w14:paraId="3F1EE50A" w14:textId="77777777" w:rsidR="00201343" w:rsidRPr="00F1699E" w:rsidRDefault="00201343" w:rsidP="00201343">
                        <w:pPr>
                          <w:pStyle w:val="Flietext"/>
                        </w:pPr>
                      </w:p>
                    </w:txbxContent>
                  </v:textbox>
                </v:shape>
                <v:shape id="_x0000_s1029" type="#_x0000_t202" style="position:absolute;left:5225;top:4669;width:29623;height:66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style="mso-next-textbox:#_x0000_s1057" inset="0,0,0,0">
                    <w:txbxContent/>
                  </v:textbox>
                </v:shape>
                <v:group id="Gruppieren 1" o:spid="_x0000_s1030" style="position:absolute;left:72127;top:-1331;width:32125;height:76931" coordorigin=",-1331" coordsize="32124,76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_x0000_s1031" type="#_x0000_t202" style="position:absolute;left:-19951;top:20274;width:47763;height:455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" filled="f" stroked="f">
                    <v:textbox inset="0,0,0,0">
                      <w:txbxContent>
                        <w:p w14:paraId="46857C2B" w14:textId="77777777" w:rsidR="00AD1665" w:rsidRDefault="00AD1665" w:rsidP="00AD1665">
                          <w:pPr>
                            <w:pStyle w:val="Flietext"/>
                          </w:pPr>
                          <w:r w:rsidRPr="00AD1665">
                            <w:t>Verbindliche Anmeldung zu folgender Veranstaltung:</w:t>
                          </w:r>
                        </w:p>
                        <w:p w14:paraId="09F95777" w14:textId="77777777" w:rsidR="00AD1665" w:rsidRPr="00AD1665" w:rsidRDefault="004B6990" w:rsidP="00AD1665">
                          <w:pPr>
                            <w:pStyle w:val="Headline"/>
                          </w:pPr>
                          <w:r>
                            <w:t>Fit für JUgendarbeit</w:t>
                          </w:r>
                          <w:r w:rsidR="007E4DF2">
                            <w:t xml:space="preserve"> 20</w:t>
                          </w:r>
                          <w:r w:rsidR="00773A03">
                            <w:t>20</w:t>
                          </w:r>
                        </w:p>
                      </w:txbxContent>
                    </v:textbox>
                  </v:shape>
                  <v:shape id="_x0000_s1032" type="#_x0000_t202" style="position:absolute;left:-2348;top:15596;width:31356;height:714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" filled="f" stroked="f">
                    <v:textbox inset="0,0,0,0">
                      <w:txbxContent>
                        <w:p w14:paraId="4F365686" w14:textId="77777777" w:rsidR="004B6990" w:rsidRDefault="00802420" w:rsidP="00AD1665">
                          <w:pPr>
                            <w:pStyle w:val="KleingedrucktesAnmeldung"/>
                          </w:pPr>
                          <w:r>
                            <w:t>▪</w:t>
                          </w:r>
                          <w:r w:rsidR="00550D0A">
                            <w:t>Mit meiner Unterschrift bestätige ich, dass ich</w:t>
                          </w:r>
                        </w:p>
                        <w:p w14:paraId="72A220E7" w14:textId="77777777" w:rsidR="004B6990" w:rsidRDefault="004B6990" w:rsidP="00AD1665">
                          <w:pPr>
                            <w:pStyle w:val="KleingedrucktesAnmeldung"/>
                          </w:pPr>
                          <w:r>
                            <w:t>-die Allgemeinen Geschäftsbedingungen gelesen und verstanden habe und sie akzeptiere (</w:t>
                          </w:r>
                          <w:hyperlink r:id="rId11" w:history="1">
                            <w:r w:rsidR="00331B2A" w:rsidRPr="001B2B56">
                              <w:rPr>
                                <w:rStyle w:val="Hyperlink"/>
                              </w:rPr>
                              <w:t>www.juz-duewgruen.de</w:t>
                            </w:r>
                          </w:hyperlink>
                          <w:r>
                            <w:t>)</w:t>
                          </w:r>
                          <w:r w:rsidR="00550D0A">
                            <w:t xml:space="preserve"> </w:t>
                          </w:r>
                        </w:p>
                        <w:p w14:paraId="50D53008" w14:textId="77777777" w:rsidR="00550D0A" w:rsidRDefault="004B6990" w:rsidP="00AD1665">
                          <w:pPr>
                            <w:pStyle w:val="KleingedrucktesAnmeldung"/>
                          </w:pPr>
                          <w:r>
                            <w:t>-</w:t>
                          </w:r>
                          <w:r w:rsidR="00550D0A">
                            <w:t>in die Verarbeitung meiner Daten zur Organisation und Durchführung der Maßnahme bei allen angegebenen Adressen einwillige.</w:t>
                          </w:r>
                        </w:p>
                        <w:p w14:paraId="1DA09553" w14:textId="77777777" w:rsidR="00F45158" w:rsidRPr="00CA33DC" w:rsidRDefault="00802420" w:rsidP="00AD1665">
                          <w:pPr>
                            <w:pStyle w:val="KleingedrucktesAnmeldung"/>
                          </w:pPr>
                          <w:r>
                            <w:t>▪</w:t>
                          </w:r>
                          <w:r w:rsidR="00550D0A">
                            <w:t>I</w:t>
                          </w:r>
                          <w:r w:rsidR="00AD1665" w:rsidRPr="00AD1665">
                            <w:t xml:space="preserve">ch akzeptiere hiermit, dass </w:t>
                          </w:r>
                          <w:r w:rsidR="00F45158">
                            <w:t>me</w:t>
                          </w:r>
                          <w:r w:rsidR="00C274F4">
                            <w:t>ine</w:t>
                          </w:r>
                          <w:r w:rsidR="00F45158">
                            <w:t xml:space="preserve"> </w:t>
                          </w:r>
                          <w:r w:rsidR="00C274F4">
                            <w:t xml:space="preserve">Tochter/mein Sohn </w:t>
                          </w:r>
                          <w:r w:rsidR="004B6990">
                            <w:t>s</w:t>
                          </w:r>
                          <w:r w:rsidR="00C274F4">
                            <w:t xml:space="preserve">ich in Gruppen zu dritt ohne Aufsicht im angrenzenden Gelände bzw. im jeweiligen Tagungsort bewegen darf. </w:t>
                          </w:r>
                        </w:p>
                      </w:txbxContent>
                    </v:textbox>
                  </v:shape>
                  <v:group id="Gruppieren 29" o:spid="_x0000_s1033" style="position:absolute;left:14688;top:37937;width:2216;height:34415" coordsize="2215,3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_x0000_s1034" type="#_x0000_t202" style="position:absolute;left:-3944;top:28255;width:10274;height:204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" filled="f" stroked="f">
                      <v:textbox inset="0,0,0,0">
                        <w:txbxContent>
                          <w:p w14:paraId="2CA82DFA" w14:textId="77777777" w:rsidR="00AD1665" w:rsidRPr="00AD1665" w:rsidRDefault="00AD1665" w:rsidP="00AD1665">
                            <w:pPr>
                              <w:pStyle w:val="KleingedrucktesAnmeldung"/>
                            </w:pPr>
                            <w:r>
                              <w:t xml:space="preserve">Name </w:t>
                            </w:r>
                          </w:p>
                        </w:txbxContent>
                      </v:textbox>
                    </v:shape>
                    <v:shape id="_x0000_s1035" type="#_x0000_t202" style="position:absolute;left:-3944;top:12611;width:10274;height:204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" filled="f" stroked="f">
                      <v:textbox inset="0,0,0,0">
                        <w:txbxContent>
                          <w:p w14:paraId="3FFEF0AA" w14:textId="77777777" w:rsidR="00AD1665" w:rsidRPr="00AD1665" w:rsidRDefault="00AD1665" w:rsidP="00AD1665">
                            <w:pPr>
                              <w:pStyle w:val="KleingedrucktesAnmeldung"/>
                            </w:pPr>
                            <w:r>
                              <w:t>Vorname</w:t>
                            </w:r>
                          </w:p>
                        </w:txbxContent>
                      </v:textbox>
                    </v:shape>
                    <v:line id="Gerader Verbinder 23" o:spid="_x0000_s1036" style="position:absolute;visibility:visible;mso-wrap-style:square" from="0,0" to="0,34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" strokecolor="black [3213]" strokeweight=".25pt">
                      <v:stroke joinstyle="miter"/>
                    </v:line>
                  </v:group>
                  <v:group id="Gruppieren 30" o:spid="_x0000_s1037" style="position:absolute;left:19747;top:37937;width:2172;height:34415" coordsize="2172,3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_x0000_s1038" type="#_x0000_t202" style="position:absolute;left:-3987;top:28254;width:10274;height:20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" filled="f" stroked="f">
                      <v:textbox inset="0,0,0,0">
                        <w:txbxContent>
                          <w:p w14:paraId="2BAB9990" w14:textId="77777777" w:rsidR="00AD1665" w:rsidRPr="00AD1665" w:rsidRDefault="00AD1665" w:rsidP="00AD1665">
                            <w:pPr>
                              <w:pStyle w:val="KleingedrucktesAnmeldung"/>
                            </w:pPr>
                            <w:r>
                              <w:t>Str./Nr.</w:t>
                            </w:r>
                          </w:p>
                        </w:txbxContent>
                      </v:textbox>
                    </v:shape>
                    <v:shape id="_x0000_s1039" type="#_x0000_t202" style="position:absolute;left:-3987;top:12610;width:10274;height:20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" filled="f" stroked="f">
                      <v:textbox inset="0,0,0,0">
                        <w:txbxContent>
                          <w:p w14:paraId="2FA7CE3C" w14:textId="77777777" w:rsidR="00AD1665" w:rsidRPr="00AD1665" w:rsidRDefault="00AD1665" w:rsidP="00AD1665">
                            <w:pPr>
                              <w:pStyle w:val="KleingedrucktesAnmeldung"/>
                            </w:pPr>
                            <w:r>
                              <w:t>PLZ/Ort</w:t>
                            </w:r>
                          </w:p>
                        </w:txbxContent>
                      </v:textbox>
                    </v:shape>
                    <v:line id="Gerader Verbinder 24" o:spid="_x0000_s1040" style="position:absolute;visibility:visible;mso-wrap-style:square" from="0,0" to="0,34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" strokecolor="black [3213]" strokeweight=".25pt">
                      <v:stroke joinstyle="miter"/>
                    </v:line>
                  </v:group>
                  <v:group id="Gruppieren 31" o:spid="_x0000_s1041" style="position:absolute;left:24805;top:37937;width:2173;height:34415" coordsize="2172,3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_x0000_s1042" type="#_x0000_t202" style="position:absolute;left:-3987;top:28254;width:10274;height:20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" filled="f" stroked="f">
                      <v:textbox inset="0,0,0,0">
                        <w:txbxContent>
                          <w:p w14:paraId="2E14AC10" w14:textId="77777777" w:rsidR="00AD1665" w:rsidRPr="00AD1665" w:rsidRDefault="001348CB" w:rsidP="00AD1665">
                            <w:pPr>
                              <w:pStyle w:val="KleingedrucktesAnmeldung"/>
                            </w:pPr>
                            <w:r>
                              <w:t>Tel./Handy</w:t>
                            </w:r>
                          </w:p>
                        </w:txbxContent>
                      </v:textbox>
                    </v:shape>
                    <v:shape id="_x0000_s1043" type="#_x0000_t202" style="position:absolute;left:-3987;top:12610;width:10274;height:20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" filled="f" stroked="f">
                      <v:textbox inset="0,0,0,0">
                        <w:txbxContent>
                          <w:p w14:paraId="76CB1826" w14:textId="77777777" w:rsidR="00AD1665" w:rsidRPr="00AD1665" w:rsidRDefault="001348CB" w:rsidP="00AD1665">
                            <w:pPr>
                              <w:pStyle w:val="KleingedrucktesAnmeldung"/>
                            </w:pPr>
                            <w:r>
                              <w:t>Geb.-Datum</w:t>
                            </w:r>
                          </w:p>
                        </w:txbxContent>
                      </v:textbox>
                    </v:shape>
                    <v:line id="Gerader Verbinder 25" o:spid="_x0000_s1044" style="position:absolute;visibility:visible;mso-wrap-style:square" from="0,0" to="0,34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" strokecolor="black [3213]" strokeweight=".25pt">
                      <v:stroke joinstyle="miter"/>
                    </v:line>
                  </v:group>
                  <v:group id="Gruppieren 128" o:spid="_x0000_s1045" style="position:absolute;left:29863;top:37937;width:2260;height:34415" coordsize="2259,3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<v:shape id="_x0000_s1046" type="#_x0000_t202" style="position:absolute;left:-3900;top:28254;width:10274;height:20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" filled="f" stroked="f">
                      <v:textbox inset="0,0,0,0">
                        <w:txbxContent>
                          <w:p w14:paraId="552CA394" w14:textId="77777777" w:rsidR="001348CB" w:rsidRPr="00AD1665" w:rsidRDefault="001348CB" w:rsidP="001348CB">
                            <w:pPr>
                              <w:pStyle w:val="KleingedrucktesAnmeldung"/>
                            </w:pPr>
                            <w:r>
                              <w:t>E-Mail</w:t>
                            </w:r>
                          </w:p>
                        </w:txbxContent>
                      </v:textbox>
                    </v:shape>
                    <v:line id="Gerader Verbinder 26" o:spid="_x0000_s1047" style="position:absolute;visibility:visible;mso-wrap-style:square" from="0,0" to="0,34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" strokecolor="black [3213]" strokeweight=".25pt">
                      <v:stroke joinstyle="miter"/>
                    </v:line>
                  </v:group>
                  <v:group id="Gruppieren 28" o:spid="_x0000_s1048" style="position:absolute;left:29863;top:3210;width:2261;height:31338" coordsize="2260,3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_x0000_s1049" type="#_x0000_t202" style="position:absolute;left:-3901;top:25178;width:10275;height:20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" filled="f" stroked="f">
                      <v:textbox inset="0,0,0,0">
                        <w:txbxContent>
                          <w:p w14:paraId="19D7C2AB" w14:textId="77777777" w:rsidR="001348CB" w:rsidRPr="00AD1665" w:rsidRDefault="001348CB" w:rsidP="001348CB">
                            <w:pPr>
                              <w:pStyle w:val="KleingedrucktesAnmeldung"/>
                            </w:pPr>
                            <w:r>
                              <w:t>Ort, Datum</w:t>
                            </w:r>
                          </w:p>
                        </w:txbxContent>
                      </v:textbox>
                    </v:shape>
                    <v:shape id="_x0000_s1050" type="#_x0000_t202" style="position:absolute;left:-8884;top:9100;width:20243;height:20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" filled="f" stroked="f">
                      <v:textbox inset="0,0,0,0">
                        <w:txbxContent>
                          <w:p w14:paraId="7A202278" w14:textId="77777777" w:rsidR="0089379F" w:rsidRDefault="0089379F" w:rsidP="0089379F">
                            <w:pPr>
                              <w:pStyle w:val="KleingedrucktesAnmeldung"/>
                            </w:pPr>
                            <w:r>
                              <w:t>Unterschrift</w:t>
                            </w:r>
                          </w:p>
                          <w:p w14:paraId="3DD741A4" w14:textId="77777777" w:rsidR="001348CB" w:rsidRPr="00AD1665" w:rsidRDefault="00A3287D" w:rsidP="0089379F">
                            <w:pPr>
                              <w:pStyle w:val="KleingedrucktesAnmeldung"/>
                            </w:pPr>
                            <w:r>
                              <w:t>(Bei Minderjährigen die eines/einer</w:t>
                            </w:r>
                            <w:r w:rsidR="0089379F">
                              <w:t xml:space="preserve"> Erziehungsberechtigten)</w:t>
                            </w:r>
                          </w:p>
                        </w:txbxContent>
                      </v:textbox>
                    </v:shape>
                    <v:line id="Gerader Verbinder 27" o:spid="_x0000_s1051" style="position:absolute;visibility:visible;mso-wrap-style:square" from="0,0" to="86,31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" strokecolor="black [3213]" strokeweight=".25pt">
                      <v:stroke joinstyle="miter"/>
                    </v:line>
                  </v:group>
                  <v:group id="Gruppieren 133" o:spid="_x0000_s1052" style="position:absolute;left:3;top:53210;width:7289;height:19932" coordorigin="3" coordsize="7289,1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fik 131" o:spid="_x0000_s1053" type="#_x0000_t75" style="position:absolute;left:3;width:7289;height:19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">
                      <v:imagedata r:id="rId12" o:title=""/>
                    </v:shape>
                    <v:shape id="_x0000_s1054" type="#_x0000_t202" style="position:absolute;left:-4464;top:7800;width:15322;height:308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" filled="f" stroked="f">
                      <v:textbox inset="0,0,0,0">
                        <w:txbxContent>
                          <w:p w14:paraId="7D7B0132" w14:textId="77777777" w:rsidR="005D7329" w:rsidRPr="005D7329" w:rsidRDefault="005D7329" w:rsidP="005D7329">
                            <w:pPr>
                              <w:pStyle w:val="KastenHeadline"/>
                              <w:rPr>
                                <w:sz w:val="40"/>
                              </w:rPr>
                            </w:pPr>
                            <w:r w:rsidRPr="005D7329">
                              <w:rPr>
                                <w:sz w:val="40"/>
                              </w:rPr>
                              <w:t>Anmeldung</w:t>
                            </w:r>
                          </w:p>
                        </w:txbxContent>
                      </v:textbox>
                    </v:shape>
                  </v:group>
                  <v:line id="Gerader Verbinder 130" o:spid="_x0000_s1055" style="position:absolute;visibility:visible;mso-wrap-style:square" from="0,0" to="0,75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" strokecolor="black [3200]" strokeweight=".5pt">
                    <v:stroke dashstyle="dash" joinstyle="miter"/>
                  </v:line>
                </v:group>
              </v:group>
            </w:pict>
          </mc:Fallback>
        </mc:AlternateContent>
      </w:r>
      <w:r w:rsidR="00A3287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412BE28" wp14:editId="5E15AAAB">
                <wp:simplePos x="0" y="0"/>
                <wp:positionH relativeFrom="column">
                  <wp:posOffset>7564120</wp:posOffset>
                </wp:positionH>
                <wp:positionV relativeFrom="paragraph">
                  <wp:posOffset>1153294</wp:posOffset>
                </wp:positionV>
                <wp:extent cx="3134995" cy="823595"/>
                <wp:effectExtent l="12700" t="6350" r="1905" b="1905"/>
                <wp:wrapNone/>
                <wp:docPr id="1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134995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CC078" w14:textId="77777777" w:rsidR="00333E5C" w:rsidRDefault="00A3287D" w:rsidP="008F2F67">
                            <w:pPr>
                              <w:pStyle w:val="KleingedrucktesAnmeldung"/>
                            </w:pPr>
                            <w:r>
                              <w:t>Der*die Teilnehmende</w:t>
                            </w:r>
                            <w:r w:rsidR="00333E5C" w:rsidRPr="00AD1665">
                              <w:t xml:space="preserve"> </w:t>
                            </w:r>
                            <w:r w:rsidR="008F2F67">
                              <w:t xml:space="preserve">will ausschließlich </w:t>
                            </w:r>
                            <w:proofErr w:type="gramStart"/>
                            <w:r w:rsidR="008F2F67">
                              <w:t xml:space="preserve">vegetarisch </w:t>
                            </w:r>
                            <w:r>
                              <w:t xml:space="preserve"> □</w:t>
                            </w:r>
                            <w:proofErr w:type="gramEnd"/>
                            <w:r>
                              <w:t xml:space="preserve">  schweinefleischfrei □  essen.</w:t>
                            </w:r>
                            <w:r w:rsidR="008F2F67">
                              <w:t xml:space="preserve">     </w:t>
                            </w:r>
                            <w:r>
                              <w:br/>
                              <w:t xml:space="preserve"> </w:t>
                            </w:r>
                            <w:r w:rsidR="004B6990">
                              <w:t xml:space="preserve">            </w:t>
                            </w:r>
                            <w:r>
                              <w:t xml:space="preserve">                      </w:t>
                            </w:r>
                          </w:p>
                          <w:p w14:paraId="573073B7" w14:textId="77777777" w:rsidR="008F2F67" w:rsidRDefault="008F2F67" w:rsidP="008F2F67">
                            <w:pPr>
                              <w:pStyle w:val="KleingedrucktesAnmeldung"/>
                            </w:pPr>
                          </w:p>
                          <w:p w14:paraId="78D40F31" w14:textId="77777777" w:rsidR="00333E5C" w:rsidRDefault="00A3287D" w:rsidP="00333E5C">
                            <w:pPr>
                              <w:pStyle w:val="KleingedrucktesAnmeldung"/>
                            </w:pPr>
                            <w:r>
                              <w:t>Der*die Teilnehmende</w:t>
                            </w:r>
                            <w:r w:rsidR="00AC2498">
                              <w:t xml:space="preserve"> hat folgende Krankheiten/ Lebensmittelunverträglichkeiten: </w:t>
                            </w:r>
                          </w:p>
                          <w:p w14:paraId="7A57B139" w14:textId="77777777" w:rsidR="007E7E50" w:rsidRDefault="007E7E50" w:rsidP="00333E5C">
                            <w:pPr>
                              <w:pStyle w:val="KleingedrucktesAnmeldung"/>
                            </w:pPr>
                          </w:p>
                          <w:p w14:paraId="1136E39A" w14:textId="77777777" w:rsidR="00AC2498" w:rsidRPr="00AD1665" w:rsidRDefault="00AC2498" w:rsidP="00333E5C">
                            <w:pPr>
                              <w:pStyle w:val="KleingedrucktesAnmeldung"/>
                            </w:pPr>
                            <w:r>
                              <w:t>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2BE28" id="Textfeld 2" o:spid="_x0000_s1056" type="#_x0000_t202" style="position:absolute;margin-left:595.6pt;margin-top:90.8pt;width:246.85pt;height:64.85pt;rotation:-90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" filled="f" stroked="f">
                <v:textbox inset="0,0,0,0">
                  <w:txbxContent>
                    <w:p w14:paraId="0FBCC078" w14:textId="77777777" w:rsidR="00333E5C" w:rsidRDefault="00A3287D" w:rsidP="008F2F67">
                      <w:pPr>
                        <w:pStyle w:val="KleingedrucktesAnmeldung"/>
                      </w:pPr>
                      <w:r>
                        <w:t>Der*die Teilnehmende</w:t>
                      </w:r>
                      <w:r w:rsidR="00333E5C" w:rsidRPr="00AD1665">
                        <w:t xml:space="preserve"> </w:t>
                      </w:r>
                      <w:r w:rsidR="008F2F67">
                        <w:t xml:space="preserve">will ausschließlich </w:t>
                      </w:r>
                      <w:proofErr w:type="gramStart"/>
                      <w:r w:rsidR="008F2F67">
                        <w:t xml:space="preserve">vegetarisch </w:t>
                      </w:r>
                      <w:r>
                        <w:t xml:space="preserve"> □</w:t>
                      </w:r>
                      <w:proofErr w:type="gramEnd"/>
                      <w:r>
                        <w:t xml:space="preserve">  schweinefleischfrei □  essen.</w:t>
                      </w:r>
                      <w:r w:rsidR="008F2F67">
                        <w:t xml:space="preserve">     </w:t>
                      </w:r>
                      <w:r>
                        <w:br/>
                        <w:t xml:space="preserve"> </w:t>
                      </w:r>
                      <w:r w:rsidR="004B6990">
                        <w:t xml:space="preserve">            </w:t>
                      </w:r>
                      <w:r>
                        <w:t xml:space="preserve">                      </w:t>
                      </w:r>
                    </w:p>
                    <w:p w14:paraId="573073B7" w14:textId="77777777" w:rsidR="008F2F67" w:rsidRDefault="008F2F67" w:rsidP="008F2F67">
                      <w:pPr>
                        <w:pStyle w:val="KleingedrucktesAnmeldung"/>
                      </w:pPr>
                    </w:p>
                    <w:p w14:paraId="78D40F31" w14:textId="77777777" w:rsidR="00333E5C" w:rsidRDefault="00A3287D" w:rsidP="00333E5C">
                      <w:pPr>
                        <w:pStyle w:val="KleingedrucktesAnmeldung"/>
                      </w:pPr>
                      <w:r>
                        <w:t>Der*die Teilnehmende</w:t>
                      </w:r>
                      <w:r w:rsidR="00AC2498">
                        <w:t xml:space="preserve"> hat folgende Krankheiten/ Lebensmittelunverträglichkeiten: </w:t>
                      </w:r>
                    </w:p>
                    <w:p w14:paraId="7A57B139" w14:textId="77777777" w:rsidR="007E7E50" w:rsidRDefault="007E7E50" w:rsidP="00333E5C">
                      <w:pPr>
                        <w:pStyle w:val="KleingedrucktesAnmeldung"/>
                      </w:pPr>
                    </w:p>
                    <w:p w14:paraId="1136E39A" w14:textId="77777777" w:rsidR="00AC2498" w:rsidRPr="00AD1665" w:rsidRDefault="00AC2498" w:rsidP="00333E5C">
                      <w:pPr>
                        <w:pStyle w:val="KleingedrucktesAnmeldung"/>
                      </w:pPr>
                      <w:r>
                        <w:t>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201343" w:rsidRPr="00201343">
        <w:rPr>
          <w:rStyle w:val="HeadlineZchn"/>
          <w:b/>
          <w:spacing w:val="0"/>
          <w:sz w:val="20"/>
          <w:szCs w:val="22"/>
        </w:rPr>
        <mc:AlternateContent>
          <mc:Choice Requires="wps">
            <w:drawing>
              <wp:anchor distT="0" distB="0" distL="0" distR="0" simplePos="0" relativeHeight="251611136" behindDoc="0" locked="0" layoutInCell="1" allowOverlap="1" wp14:anchorId="00414D6C" wp14:editId="6443DFE7">
                <wp:simplePos x="0" y="0"/>
                <wp:positionH relativeFrom="margin">
                  <wp:posOffset>7210425</wp:posOffset>
                </wp:positionH>
                <wp:positionV relativeFrom="margin">
                  <wp:posOffset>144145</wp:posOffset>
                </wp:positionV>
                <wp:extent cx="2843530" cy="6759575"/>
                <wp:effectExtent l="0" t="0" r="13970" b="3175"/>
                <wp:wrapTopAndBottom/>
                <wp:docPr id="15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675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1" seq="2"/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18F28" id="Textfeld 2" o:spid="_x0000_s1057" type="#_x0000_t202" style="position:absolute;margin-left:567.75pt;margin-top:11.35pt;width:223.9pt;height:532.25pt;z-index:2516111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" filled="f" stroked="f">
                <v:textbox inset="0,0,0,0">
                  <w:txbxContent/>
                </v:textbox>
                <w10:wrap type="topAndBottom" anchorx="margin" anchory="margin"/>
              </v:shape>
            </w:pict>
          </mc:Fallback>
        </mc:AlternateContent>
      </w:r>
      <w:r w:rsidR="00201343">
        <w:rPr>
          <w:rStyle w:val="HeadlineZchn"/>
          <w:b/>
          <w:noProof w:val="0"/>
          <w:spacing w:val="0"/>
          <w:sz w:val="20"/>
          <w:szCs w:val="22"/>
          <w:lang w:eastAsia="en-US"/>
        </w:rPr>
        <w:br w:type="page"/>
      </w:r>
    </w:p>
    <w:p w14:paraId="6F83E5E2" w14:textId="77777777" w:rsidR="00A30DEC" w:rsidRPr="004F79C7" w:rsidRDefault="00B17ADA" w:rsidP="00AF28CD">
      <w:pPr>
        <w:pStyle w:val="Headline"/>
        <w:ind w:left="-142"/>
        <w:rPr>
          <w:rStyle w:val="HeadlineZchn"/>
          <w:b/>
          <w:noProof w:val="0"/>
          <w:spacing w:val="0"/>
          <w:sz w:val="20"/>
          <w:szCs w:val="22"/>
          <w:lang w:eastAsia="en-US"/>
        </w:rPr>
      </w:pPr>
      <w:r>
        <w:rPr>
          <w:b/>
          <w:caps w:val="0"/>
          <w:spacing w:val="0"/>
          <w:sz w:val="20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1AF19F8D" wp14:editId="4282A509">
                <wp:simplePos x="0" y="0"/>
                <wp:positionH relativeFrom="page">
                  <wp:align>right</wp:align>
                </wp:positionH>
                <wp:positionV relativeFrom="paragraph">
                  <wp:posOffset>-339090</wp:posOffset>
                </wp:positionV>
                <wp:extent cx="10692000" cy="7560000"/>
                <wp:effectExtent l="0" t="0" r="0" b="3175"/>
                <wp:wrapNone/>
                <wp:docPr id="141" name="Gruppieren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0" cy="7560000"/>
                          <a:chOff x="0" y="0"/>
                          <a:chExt cx="10692000" cy="7560000"/>
                        </a:xfrm>
                      </wpg:grpSpPr>
                      <wps:wsp>
                        <wps:cNvPr id="12" name="Rechteck 12"/>
                        <wps:cNvSpPr/>
                        <wps:spPr>
                          <a:xfrm>
                            <a:off x="0" y="0"/>
                            <a:ext cx="106920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1502" y="3695161"/>
                            <a:ext cx="2908935" cy="185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D7EA1" w14:textId="77777777" w:rsidR="00663157" w:rsidRPr="004B78FA" w:rsidRDefault="00663157" w:rsidP="00663157">
                              <w:pPr>
                                <w:pStyle w:val="Flietext"/>
                                <w:rPr>
                                  <w:rFonts w:asciiTheme="minorHAnsi" w:hAnsiTheme="minorHAnsi"/>
                                  <w:b/>
                                  <w:color w:val="00A3A9" w:themeColor="text2"/>
                                </w:rPr>
                              </w:pPr>
                              <w:r w:rsidRPr="004B78FA">
                                <w:rPr>
                                  <w:rFonts w:asciiTheme="minorHAnsi" w:hAnsiTheme="minorHAnsi"/>
                                  <w:b/>
                                  <w:color w:val="00A3A9" w:themeColor="text2"/>
                                </w:rPr>
                                <w:t>Ansprechpartner</w:t>
                              </w:r>
                              <w:r w:rsidR="00725DFD">
                                <w:rPr>
                                  <w:rFonts w:asciiTheme="minorHAnsi" w:hAnsiTheme="minorHAnsi"/>
                                  <w:b/>
                                  <w:color w:val="00A3A9" w:themeColor="text2"/>
                                </w:rPr>
                                <w:t xml:space="preserve">in </w:t>
                              </w:r>
                              <w:r w:rsidR="00741AD5">
                                <w:rPr>
                                  <w:rFonts w:asciiTheme="minorHAnsi" w:hAnsiTheme="minorHAnsi"/>
                                  <w:b/>
                                  <w:color w:val="00A3A9" w:themeColor="text2"/>
                                </w:rPr>
                                <w:t xml:space="preserve">für </w:t>
                              </w:r>
                              <w:r w:rsidR="0073579F">
                                <w:rPr>
                                  <w:rFonts w:asciiTheme="minorHAnsi" w:hAnsiTheme="minorHAnsi"/>
                                  <w:b/>
                                  <w:color w:val="00A3A9" w:themeColor="text2"/>
                                </w:rPr>
                                <w:t xml:space="preserve">den Raum </w:t>
                              </w:r>
                              <w:r w:rsidR="00725DFD">
                                <w:rPr>
                                  <w:rFonts w:asciiTheme="minorHAnsi" w:hAnsiTheme="minorHAnsi"/>
                                  <w:b/>
                                  <w:color w:val="00A3A9" w:themeColor="text2"/>
                                </w:rPr>
                                <w:t>Grünstadt</w:t>
                              </w:r>
                              <w:r w:rsidRPr="004B78FA">
                                <w:rPr>
                                  <w:rFonts w:asciiTheme="minorHAnsi" w:hAnsiTheme="minorHAnsi"/>
                                  <w:b/>
                                  <w:color w:val="00A3A9" w:themeColor="text2"/>
                                </w:rPr>
                                <w:t>:</w:t>
                              </w:r>
                            </w:p>
                            <w:p w14:paraId="56BFC4AD" w14:textId="77777777" w:rsidR="00663157" w:rsidRPr="004365FD" w:rsidRDefault="00301216" w:rsidP="00663157">
                              <w:pPr>
                                <w:pStyle w:val="Flietext"/>
                                <w:rPr>
                                  <w:lang w:val="en-US"/>
                                </w:rPr>
                              </w:pPr>
                              <w:r w:rsidRPr="004365FD">
                                <w:rPr>
                                  <w:lang w:val="en-US"/>
                                </w:rPr>
                                <w:t>Petra Ludwig</w:t>
                              </w:r>
                            </w:p>
                            <w:p w14:paraId="15E8F7B1" w14:textId="77777777" w:rsidR="00663157" w:rsidRPr="004365FD" w:rsidRDefault="00663157" w:rsidP="00663157">
                              <w:pPr>
                                <w:pStyle w:val="Flietext"/>
                                <w:rPr>
                                  <w:lang w:val="en-US"/>
                                </w:rPr>
                              </w:pPr>
                              <w:r w:rsidRPr="004365FD">
                                <w:rPr>
                                  <w:lang w:val="en-US"/>
                                </w:rPr>
                                <w:t>Tel.: +49 63</w:t>
                              </w:r>
                              <w:r w:rsidR="00725DFD" w:rsidRPr="004365FD">
                                <w:rPr>
                                  <w:lang w:val="en-US"/>
                                </w:rPr>
                                <w:t xml:space="preserve">59 </w:t>
                              </w:r>
                              <w:r w:rsidR="00301216" w:rsidRPr="004365FD">
                                <w:rPr>
                                  <w:lang w:val="en-US"/>
                                </w:rPr>
                                <w:t>949058</w:t>
                              </w:r>
                            </w:p>
                            <w:p w14:paraId="257308C9" w14:textId="77777777" w:rsidR="00663157" w:rsidRPr="004365FD" w:rsidRDefault="00301216" w:rsidP="00663157">
                              <w:pPr>
                                <w:pStyle w:val="Flietext"/>
                                <w:rPr>
                                  <w:lang w:val="en-US"/>
                                </w:rPr>
                              </w:pPr>
                              <w:r w:rsidRPr="004365FD">
                                <w:rPr>
                                  <w:lang w:val="en-US"/>
                                </w:rPr>
                                <w:t>Juz.gruenstadt@evkirchepfalz.de</w:t>
                              </w:r>
                            </w:p>
                            <w:p w14:paraId="4924C56F" w14:textId="77777777" w:rsidR="00663157" w:rsidRPr="004365FD" w:rsidRDefault="00663157" w:rsidP="00663157">
                              <w:pPr>
                                <w:pStyle w:val="Flietext"/>
                                <w:rPr>
                                  <w:lang w:val="en-US"/>
                                </w:rPr>
                              </w:pPr>
                            </w:p>
                            <w:p w14:paraId="22B718EE" w14:textId="77777777" w:rsidR="00663157" w:rsidRDefault="00663157" w:rsidP="00663157">
                              <w:pPr>
                                <w:pStyle w:val="Flietext"/>
                              </w:pPr>
                              <w:proofErr w:type="spellStart"/>
                              <w:r>
                                <w:t>Evang</w:t>
                              </w:r>
                              <w:proofErr w:type="spellEnd"/>
                              <w:r>
                                <w:t>. Jugendzentrale</w:t>
                              </w:r>
                              <w:r w:rsidR="00301216">
                                <w:t xml:space="preserve"> Grünstadt</w:t>
                              </w:r>
                            </w:p>
                            <w:p w14:paraId="654421A0" w14:textId="77777777" w:rsidR="00663157" w:rsidRDefault="00663157" w:rsidP="00663157">
                              <w:pPr>
                                <w:pStyle w:val="Flietext"/>
                              </w:pPr>
                              <w:r>
                                <w:t>Neugasse 1</w:t>
                              </w:r>
                              <w:r w:rsidR="005678F8">
                                <w:t>7</w:t>
                              </w:r>
                            </w:p>
                            <w:p w14:paraId="01CAD5B0" w14:textId="77777777" w:rsidR="00663157" w:rsidRDefault="00663157" w:rsidP="00663157">
                              <w:pPr>
                                <w:pStyle w:val="Flietext"/>
                              </w:pPr>
                              <w:r>
                                <w:t>67269 Grünstadt</w:t>
                              </w:r>
                            </w:p>
                            <w:p w14:paraId="5D747D41" w14:textId="77777777" w:rsidR="00663157" w:rsidRPr="008C0B00" w:rsidRDefault="00663157" w:rsidP="00663157">
                              <w:pPr>
                                <w:pStyle w:val="Flietext"/>
                              </w:pPr>
                            </w:p>
                            <w:p w14:paraId="58F608EC" w14:textId="0F204094" w:rsidR="00663157" w:rsidRPr="004B78FA" w:rsidRDefault="00663157" w:rsidP="00663157">
                              <w:pPr>
                                <w:pStyle w:val="Flietext"/>
                                <w:rPr>
                                  <w:rFonts w:asciiTheme="minorHAnsi" w:hAnsiTheme="minorHAnsi"/>
                                  <w:b/>
                                  <w:color w:val="F39000" w:themeColor="background2"/>
                                  <w:sz w:val="24"/>
                                </w:rPr>
                              </w:pPr>
                              <w:r w:rsidRPr="004B78FA">
                                <w:rPr>
                                  <w:rFonts w:asciiTheme="minorHAnsi" w:hAnsiTheme="minorHAnsi"/>
                                  <w:b/>
                                  <w:color w:val="F39000" w:themeColor="background2"/>
                                  <w:sz w:val="24"/>
                                </w:rPr>
                                <w:t>www.</w:t>
                              </w:r>
                              <w:r w:rsidR="00741AD5">
                                <w:rPr>
                                  <w:rFonts w:asciiTheme="minorHAnsi" w:hAnsiTheme="minorHAnsi"/>
                                  <w:b/>
                                  <w:color w:val="F39000" w:themeColor="background2"/>
                                  <w:sz w:val="24"/>
                                </w:rPr>
                                <w:t>juz-duewgruen</w:t>
                              </w:r>
                              <w:r w:rsidRPr="004B78FA">
                                <w:rPr>
                                  <w:rFonts w:asciiTheme="minorHAnsi" w:hAnsiTheme="minorHAnsi"/>
                                  <w:b/>
                                  <w:color w:val="F39000" w:themeColor="background2"/>
                                  <w:sz w:val="24"/>
                                </w:rPr>
                                <w:t>.de</w:t>
                              </w:r>
                            </w:p>
                            <w:p w14:paraId="71C11C33" w14:textId="77777777" w:rsidR="00663157" w:rsidRPr="004B78FA" w:rsidRDefault="00663157" w:rsidP="00663157">
                              <w:pPr>
                                <w:pStyle w:val="Flietext"/>
                                <w:rPr>
                                  <w:rFonts w:asciiTheme="minorHAnsi" w:hAnsiTheme="minorHAnsi"/>
                                  <w:b/>
                                  <w:color w:val="F39000" w:themeColor="background2"/>
                                  <w:sz w:val="24"/>
                                </w:rPr>
                              </w:pPr>
                            </w:p>
                            <w:p w14:paraId="1863C1E6" w14:textId="77777777" w:rsidR="00663157" w:rsidRPr="004B78FA" w:rsidRDefault="00663157" w:rsidP="00663157">
                              <w:pPr>
                                <w:pStyle w:val="Flietext"/>
                                <w:rPr>
                                  <w:rFonts w:asciiTheme="minorHAnsi" w:hAnsiTheme="minorHAnsi"/>
                                  <w:b/>
                                  <w:color w:val="F39000" w:themeColor="background2"/>
                                  <w:sz w:val="24"/>
                                </w:rPr>
                              </w:pPr>
                            </w:p>
                            <w:p w14:paraId="46124149" w14:textId="77777777" w:rsidR="008C0B00" w:rsidRPr="003E57DD" w:rsidRDefault="008C0B00" w:rsidP="008C0B00">
                              <w:pPr>
                                <w:pStyle w:val="Flietext"/>
                                <w:rPr>
                                  <w:rFonts w:asciiTheme="minorHAnsi" w:hAnsiTheme="minorHAnsi"/>
                                  <w:b/>
                                  <w:color w:val="F39000" w:themeColor="background2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140" name="Gruppieren 140"/>
                        <wpg:cNvGrpSpPr/>
                        <wpg:grpSpPr>
                          <a:xfrm>
                            <a:off x="1716657" y="319177"/>
                            <a:ext cx="1533047" cy="3297445"/>
                            <a:chOff x="0" y="0"/>
                            <a:chExt cx="1533047" cy="3297445"/>
                          </a:xfrm>
                        </wpg:grpSpPr>
                        <wps:wsp>
                          <wps:cNvPr id="134" name="Gerader Verbinder 134"/>
                          <wps:cNvCnPr/>
                          <wps:spPr>
                            <a:xfrm>
                              <a:off x="0" y="2310"/>
                              <a:ext cx="8238" cy="329513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" name="Gerader Verbinder 135"/>
                          <wps:cNvCnPr/>
                          <wps:spPr>
                            <a:xfrm>
                              <a:off x="444843" y="2310"/>
                              <a:ext cx="8238" cy="329513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" name="Gerader Verbinder 136"/>
                          <wps:cNvCnPr/>
                          <wps:spPr>
                            <a:xfrm>
                              <a:off x="881449" y="2310"/>
                              <a:ext cx="8238" cy="329513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7" name="Textfeld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918519" y="410083"/>
                              <a:ext cx="1024611" cy="204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93C8FE" w14:textId="77777777" w:rsidR="00C163B4" w:rsidRPr="00AD1665" w:rsidRDefault="00C163B4" w:rsidP="00C163B4">
                                <w:pPr>
                                  <w:pStyle w:val="Flietext"/>
                                </w:pPr>
                                <w:r>
                                  <w:t>Absender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138" name="Textfeld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45853" y="5050766"/>
                            <a:ext cx="2000244" cy="1125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B09E2C" w14:textId="77777777" w:rsidR="00663157" w:rsidRDefault="00663157" w:rsidP="00663157">
                              <w:pPr>
                                <w:pStyle w:val="Flietext"/>
                              </w:pPr>
                              <w:proofErr w:type="spellStart"/>
                              <w:r>
                                <w:t>Evang</w:t>
                              </w:r>
                              <w:proofErr w:type="spellEnd"/>
                              <w:r>
                                <w:t>. Jugendzentrale</w:t>
                              </w:r>
                            </w:p>
                            <w:p w14:paraId="32B0BE93" w14:textId="497BBEE9" w:rsidR="00663157" w:rsidRDefault="007C418E" w:rsidP="00663157">
                              <w:pPr>
                                <w:pStyle w:val="Flietext"/>
                              </w:pPr>
                              <w:r>
                                <w:t>Kirchgasse 9</w:t>
                              </w:r>
                            </w:p>
                            <w:p w14:paraId="418BD6E8" w14:textId="149CDC39" w:rsidR="00663157" w:rsidRDefault="007C418E" w:rsidP="00663157">
                              <w:pPr>
                                <w:pStyle w:val="Flietext"/>
                              </w:pPr>
                              <w:r>
                                <w:t>67098 Bad Dürkheim</w:t>
                              </w:r>
                            </w:p>
                            <w:p w14:paraId="2CC06364" w14:textId="77777777" w:rsidR="00C163B4" w:rsidRPr="00AD1665" w:rsidRDefault="00C163B4" w:rsidP="00C163B4">
                              <w:pPr>
                                <w:pStyle w:val="Flietex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9" name="Textfeld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540479" y="6620774"/>
                            <a:ext cx="564326" cy="674740"/>
                          </a:xfrm>
                          <a:prstGeom prst="rect">
                            <a:avLst/>
                          </a:prstGeom>
                          <a:ln w="63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AEE39C" w14:textId="77777777" w:rsidR="00C163B4" w:rsidRPr="00AD1665" w:rsidRDefault="00C163B4" w:rsidP="00C163B4">
                              <w:pPr>
                                <w:pStyle w:val="KleingedrucktesAnmeldung"/>
                                <w:jc w:val="center"/>
                              </w:pPr>
                              <w:r>
                                <w:t>Bitte ausreichend frankieren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42" name="Rechteck 142"/>
                        <wps:cNvSpPr/>
                        <wps:spPr>
                          <a:xfrm>
                            <a:off x="7401464" y="327804"/>
                            <a:ext cx="2950741" cy="4857067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73777" r="-7313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01862" y="3778370"/>
                            <a:ext cx="2842099" cy="3444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7483112" y="4580070"/>
                            <a:ext cx="2573520" cy="254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C7578B" w14:textId="77777777" w:rsidR="00663157" w:rsidRPr="00AF28CD" w:rsidRDefault="00AF28CD" w:rsidP="00663157">
                              <w:pPr>
                                <w:pStyle w:val="TitelHeadline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AF28CD">
                                <w:rPr>
                                  <w:sz w:val="44"/>
                                  <w:szCs w:val="44"/>
                                </w:rPr>
                                <w:t>Fit für Jugendarbeit</w:t>
                              </w:r>
                              <w:r w:rsidR="00550D0A" w:rsidRPr="00AF28CD">
                                <w:rPr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56762F69" w14:textId="77777777" w:rsidR="008B1EA3" w:rsidRDefault="008B1EA3" w:rsidP="00CA2A34">
                              <w:pPr>
                                <w:pStyle w:val="TitelSubheadline"/>
                                <w:spacing w:before="180"/>
                                <w:rPr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</w:rPr>
                                <w:t xml:space="preserve">                           </w:t>
                              </w:r>
                              <w:r w:rsidRPr="00CA2A34">
                                <w:rPr>
                                  <w:sz w:val="44"/>
                                  <w:szCs w:val="44"/>
                                </w:rPr>
                                <w:t>2020</w:t>
                              </w:r>
                            </w:p>
                            <w:p w14:paraId="0F05A6AA" w14:textId="77777777" w:rsidR="004171EA" w:rsidRPr="006C0D79" w:rsidRDefault="004171EA" w:rsidP="006C0D79">
                              <w:pPr>
                                <w:pStyle w:val="TitelSubheadline"/>
                                <w:spacing w:before="0"/>
                                <w:rPr>
                                  <w:sz w:val="4"/>
                                  <w:szCs w:val="4"/>
                                </w:rPr>
                              </w:pPr>
                            </w:p>
                            <w:p w14:paraId="66D7813A" w14:textId="77777777" w:rsidR="00AF28CD" w:rsidRDefault="00AF28CD" w:rsidP="00663157">
                              <w:pPr>
                                <w:pStyle w:val="TitelSubheadline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B1EA3">
                                <w:rPr>
                                  <w:sz w:val="28"/>
                                  <w:szCs w:val="28"/>
                                </w:rPr>
                                <w:t>Mitarbeitenden-Ausbildung</w:t>
                              </w:r>
                              <w:r w:rsidRPr="004365FD">
                                <w:rPr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</w:p>
                            <w:p w14:paraId="7485741F" w14:textId="77777777" w:rsidR="004171EA" w:rsidRPr="004171EA" w:rsidRDefault="00331B2A" w:rsidP="004171EA">
                              <w:pPr>
                                <w:pStyle w:val="TitelSubheadline"/>
                                <w:spacing w:before="18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u</w:t>
                              </w:r>
                              <w:r w:rsidR="004171EA">
                                <w:rPr>
                                  <w:sz w:val="28"/>
                                  <w:szCs w:val="28"/>
                                </w:rPr>
                                <w:t xml:space="preserve">nd Training für Teamer </w:t>
                              </w:r>
                              <w:r w:rsidR="004171EA" w:rsidRPr="008B1EA3">
                                <w:rPr>
                                  <w:sz w:val="28"/>
                                  <w:szCs w:val="28"/>
                                </w:rPr>
                                <w:t xml:space="preserve">         </w:t>
                              </w:r>
                            </w:p>
                            <w:p w14:paraId="3EC4B23D" w14:textId="77777777" w:rsidR="008B1EA3" w:rsidRDefault="006C0D79" w:rsidP="00D202EE">
                              <w:pPr>
                                <w:pStyle w:val="TitelSubheadline"/>
                                <w:spacing w:before="300" w:after="12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 xml:space="preserve">31.01.-02.02.2020 </w:t>
                              </w:r>
                              <w:r w:rsidR="00D202EE" w:rsidRPr="00D202E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1AF69412" w14:textId="77777777" w:rsidR="008B1EA3" w:rsidRDefault="00AF28CD" w:rsidP="008B1EA3">
                              <w:pPr>
                                <w:pStyle w:val="TitelSubheadline"/>
                                <w:spacing w:before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202EE">
                                <w:rPr>
                                  <w:sz w:val="28"/>
                                  <w:szCs w:val="28"/>
                                </w:rPr>
                                <w:t>29.-31.</w:t>
                              </w:r>
                              <w:r w:rsidR="004365FD" w:rsidRPr="00D202EE">
                                <w:rPr>
                                  <w:sz w:val="28"/>
                                  <w:szCs w:val="28"/>
                                </w:rPr>
                                <w:t>0</w:t>
                              </w:r>
                              <w:r w:rsidRPr="00D202EE">
                                <w:rPr>
                                  <w:sz w:val="28"/>
                                  <w:szCs w:val="28"/>
                                </w:rPr>
                                <w:t>5.</w:t>
                              </w:r>
                              <w:r w:rsidR="004365FD" w:rsidRPr="00D202EE">
                                <w:rPr>
                                  <w:sz w:val="28"/>
                                  <w:szCs w:val="28"/>
                                </w:rPr>
                                <w:t>20</w:t>
                              </w:r>
                              <w:r w:rsidR="006C0D79">
                                <w:rPr>
                                  <w:sz w:val="28"/>
                                  <w:szCs w:val="28"/>
                                </w:rPr>
                                <w:t xml:space="preserve">20 </w:t>
                              </w:r>
                            </w:p>
                            <w:p w14:paraId="009B3C14" w14:textId="77777777" w:rsidR="00663157" w:rsidRPr="00D202EE" w:rsidRDefault="00D202EE" w:rsidP="008B1EA3">
                              <w:pPr>
                                <w:pStyle w:val="TitelSubhead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202EE"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  <w:r w:rsidR="00AF28CD" w:rsidRPr="00D202EE">
                                <w:rPr>
                                  <w:sz w:val="28"/>
                                  <w:szCs w:val="28"/>
                                </w:rPr>
                                <w:t>8.-30.</w:t>
                              </w:r>
                              <w:r w:rsidR="004365FD" w:rsidRPr="00D202EE">
                                <w:rPr>
                                  <w:sz w:val="28"/>
                                  <w:szCs w:val="28"/>
                                </w:rPr>
                                <w:t>0</w:t>
                              </w:r>
                              <w:r w:rsidR="00AF28CD" w:rsidRPr="00D202EE">
                                <w:rPr>
                                  <w:sz w:val="28"/>
                                  <w:szCs w:val="28"/>
                                </w:rPr>
                                <w:t>8.20</w:t>
                              </w:r>
                              <w:r w:rsidR="004365FD" w:rsidRPr="00D202EE">
                                <w:rPr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  <w:p w14:paraId="5E5C6DF5" w14:textId="77777777" w:rsidR="00663157" w:rsidRPr="00226DB2" w:rsidRDefault="00663157" w:rsidP="00663157">
                              <w:pPr>
                                <w:pStyle w:val="TitelSubheadline"/>
                              </w:pPr>
                            </w:p>
                            <w:p w14:paraId="1AF32DAB" w14:textId="77777777" w:rsidR="00663157" w:rsidRPr="00226DB2" w:rsidRDefault="00663157" w:rsidP="00663157">
                              <w:pPr>
                                <w:pStyle w:val="TitelSubheadline"/>
                              </w:pPr>
                            </w:p>
                            <w:p w14:paraId="7E2BBA01" w14:textId="77777777" w:rsidR="00663157" w:rsidRPr="00226DB2" w:rsidRDefault="00663157" w:rsidP="00663157">
                              <w:pPr>
                                <w:pStyle w:val="TitelSubheadline"/>
                              </w:pPr>
                            </w:p>
                            <w:p w14:paraId="6E8BC41A" w14:textId="77777777" w:rsidR="00663157" w:rsidRPr="00226DB2" w:rsidRDefault="00663157" w:rsidP="00663157">
                              <w:pPr>
                                <w:pStyle w:val="TitelSubheadline"/>
                              </w:pPr>
                            </w:p>
                            <w:p w14:paraId="02EF1083" w14:textId="77777777" w:rsidR="00663157" w:rsidRPr="00226DB2" w:rsidRDefault="00663157" w:rsidP="00663157">
                              <w:pPr>
                                <w:pStyle w:val="TitelSubheadline"/>
                              </w:pPr>
                            </w:p>
                            <w:p w14:paraId="285916D5" w14:textId="77777777" w:rsidR="00663157" w:rsidRPr="00226DB2" w:rsidRDefault="00663157" w:rsidP="00663157">
                              <w:pPr>
                                <w:pStyle w:val="TitelSubheadline"/>
                              </w:pPr>
                            </w:p>
                            <w:p w14:paraId="7CCDA76B" w14:textId="77777777" w:rsidR="00663157" w:rsidRPr="00226DB2" w:rsidRDefault="00663157" w:rsidP="00663157">
                              <w:pPr>
                                <w:pStyle w:val="TitelSubheadline"/>
                              </w:pPr>
                            </w:p>
                            <w:p w14:paraId="789CB3FF" w14:textId="77777777" w:rsidR="00663157" w:rsidRPr="00226DB2" w:rsidRDefault="00663157" w:rsidP="00663157">
                              <w:pPr>
                                <w:pStyle w:val="TitelSubheadline"/>
                              </w:pPr>
                            </w:p>
                            <w:p w14:paraId="2EB22EDB" w14:textId="77777777" w:rsidR="00226DB2" w:rsidRPr="00226DB2" w:rsidRDefault="00226DB2" w:rsidP="00226DB2">
                              <w:pPr>
                                <w:pStyle w:val="TitelSubheadline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87579" y="319165"/>
                            <a:ext cx="1464620" cy="571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Grafik 14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87464" y="5960853"/>
                            <a:ext cx="665480" cy="1254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1502" y="6452558"/>
                            <a:ext cx="1648460" cy="784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830128" y="465826"/>
                            <a:ext cx="2944800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D7FB6C" w14:textId="77777777" w:rsidR="005C0159" w:rsidRDefault="005C0159" w:rsidP="005C0159">
                              <w:pPr>
                                <w:pStyle w:val="Headline"/>
                              </w:pPr>
                              <w:r>
                                <w:t>Kontakt</w:t>
                              </w:r>
                            </w:p>
                            <w:p w14:paraId="66D52A22" w14:textId="77777777" w:rsidR="005C0159" w:rsidRDefault="005C0159" w:rsidP="005C0159">
                              <w:pPr>
                                <w:pStyle w:val="Headline"/>
                              </w:pPr>
                            </w:p>
                            <w:p w14:paraId="1ABE5AA2" w14:textId="77777777" w:rsidR="00725DFD" w:rsidRPr="00725DFD" w:rsidRDefault="00773A03" w:rsidP="00723907">
                              <w:pPr>
                                <w:pStyle w:val="Flietext"/>
                                <w:rPr>
                                  <w:rFonts w:asciiTheme="minorHAnsi" w:hAnsiTheme="minorHAnsi"/>
                                  <w:b/>
                                  <w:color w:val="00A3A9" w:themeColor="text2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color w:val="00A3A9" w:themeColor="text2"/>
                                </w:rPr>
                                <w:t>Ansprechpartner</w:t>
                              </w:r>
                              <w:r w:rsidR="005C0159">
                                <w:rPr>
                                  <w:rFonts w:asciiTheme="minorHAnsi" w:hAnsiTheme="minorHAnsi"/>
                                  <w:b/>
                                  <w:color w:val="00A3A9" w:themeColor="text2"/>
                                </w:rPr>
                                <w:t>*innen</w:t>
                              </w:r>
                              <w:r>
                                <w:rPr>
                                  <w:rFonts w:asciiTheme="minorHAnsi" w:hAnsiTheme="minorHAnsi"/>
                                  <w:b/>
                                  <w:color w:val="00A3A9" w:themeColor="text2"/>
                                </w:rPr>
                                <w:t xml:space="preserve"> für den Raum Bad Dürkheim</w:t>
                              </w:r>
                              <w:r w:rsidR="00DA0265" w:rsidRPr="004B78FA">
                                <w:rPr>
                                  <w:rFonts w:asciiTheme="minorHAnsi" w:hAnsiTheme="minorHAnsi"/>
                                  <w:b/>
                                  <w:color w:val="00A3A9" w:themeColor="text2"/>
                                </w:rPr>
                                <w:t>:</w:t>
                              </w:r>
                            </w:p>
                            <w:p w14:paraId="13A7AB22" w14:textId="77777777" w:rsidR="00725DFD" w:rsidRDefault="00725DFD" w:rsidP="00723907">
                              <w:pPr>
                                <w:pStyle w:val="Flietext"/>
                              </w:pPr>
                            </w:p>
                            <w:p w14:paraId="225CE642" w14:textId="77777777" w:rsidR="005C0159" w:rsidRDefault="004365FD" w:rsidP="005C0159">
                              <w:pPr>
                                <w:pStyle w:val="Flietext"/>
                              </w:pPr>
                              <w:r>
                                <w:t>Jasmin Eckes</w:t>
                              </w:r>
                            </w:p>
                            <w:p w14:paraId="60FA4093" w14:textId="77777777" w:rsidR="005C0159" w:rsidRPr="005C0159" w:rsidRDefault="005C0159" w:rsidP="005C0159">
                              <w:pPr>
                                <w:pStyle w:val="Flietext"/>
                              </w:pPr>
                              <w:r>
                                <w:t>Klaus-Dieter Fritz</w:t>
                              </w:r>
                            </w:p>
                            <w:p w14:paraId="7B8C35FE" w14:textId="77777777" w:rsidR="005C0159" w:rsidRPr="005C0159" w:rsidRDefault="005C0159" w:rsidP="005C0159">
                              <w:pPr>
                                <w:pStyle w:val="Flietext"/>
                              </w:pPr>
                              <w:r w:rsidRPr="005C0159">
                                <w:t>Tel.: +49 6322 64405</w:t>
                              </w:r>
                            </w:p>
                            <w:p w14:paraId="4D00555F" w14:textId="77777777" w:rsidR="005C0159" w:rsidRPr="004365FD" w:rsidRDefault="005C0159" w:rsidP="005C0159">
                              <w:pPr>
                                <w:pStyle w:val="Flietext"/>
                              </w:pPr>
                              <w:r w:rsidRPr="004365FD">
                                <w:t>Jugendzentrale.bad.duerkheim@evkirchepfalz.de</w:t>
                              </w:r>
                            </w:p>
                            <w:p w14:paraId="20D80058" w14:textId="77777777" w:rsidR="005C0159" w:rsidRPr="004365FD" w:rsidRDefault="005C0159" w:rsidP="005C0159">
                              <w:pPr>
                                <w:pStyle w:val="Flietext"/>
                              </w:pPr>
                            </w:p>
                            <w:p w14:paraId="1991F9DA" w14:textId="77777777" w:rsidR="005C0159" w:rsidRDefault="005C0159" w:rsidP="005C0159">
                              <w:pPr>
                                <w:pStyle w:val="Flietext"/>
                              </w:pPr>
                              <w:proofErr w:type="spellStart"/>
                              <w:r>
                                <w:t>Evang</w:t>
                              </w:r>
                              <w:proofErr w:type="spellEnd"/>
                              <w:r>
                                <w:t>. Jugendzentrale Bad Dürkheim</w:t>
                              </w:r>
                            </w:p>
                            <w:p w14:paraId="102AD76C" w14:textId="77777777" w:rsidR="005C0159" w:rsidRDefault="005C0159" w:rsidP="005C0159">
                              <w:pPr>
                                <w:pStyle w:val="Flietext"/>
                              </w:pPr>
                              <w:r>
                                <w:t>Kirchgasse 9</w:t>
                              </w:r>
                            </w:p>
                            <w:p w14:paraId="5696F8B0" w14:textId="77777777" w:rsidR="005C0159" w:rsidRDefault="005C0159" w:rsidP="005C0159">
                              <w:pPr>
                                <w:pStyle w:val="Flietext"/>
                              </w:pPr>
                              <w:r>
                                <w:t>67098 Bad Dürkheim</w:t>
                              </w:r>
                            </w:p>
                            <w:p w14:paraId="78CF6973" w14:textId="77777777" w:rsidR="005C0159" w:rsidRPr="008C0B00" w:rsidRDefault="005C0159" w:rsidP="005C0159">
                              <w:pPr>
                                <w:pStyle w:val="Flietext"/>
                              </w:pPr>
                            </w:p>
                            <w:p w14:paraId="480D6819" w14:textId="3891BE99" w:rsidR="007C0CC2" w:rsidRPr="005C0159" w:rsidRDefault="005C0159" w:rsidP="00723907">
                              <w:pPr>
                                <w:pStyle w:val="Flietext"/>
                                <w:rPr>
                                  <w:rFonts w:asciiTheme="minorHAnsi" w:hAnsiTheme="minorHAnsi"/>
                                  <w:b/>
                                  <w:color w:val="F39000" w:themeColor="background2"/>
                                  <w:sz w:val="24"/>
                                </w:rPr>
                              </w:pPr>
                              <w:r w:rsidRPr="004B78FA">
                                <w:rPr>
                                  <w:rFonts w:asciiTheme="minorHAnsi" w:hAnsiTheme="minorHAnsi"/>
                                  <w:b/>
                                  <w:color w:val="F39000" w:themeColor="background2"/>
                                  <w:sz w:val="24"/>
                                </w:rPr>
                                <w:t>www.</w:t>
                              </w:r>
                              <w:r>
                                <w:rPr>
                                  <w:rFonts w:asciiTheme="minorHAnsi" w:hAnsiTheme="minorHAnsi"/>
                                  <w:b/>
                                  <w:color w:val="F39000" w:themeColor="background2"/>
                                  <w:sz w:val="24"/>
                                </w:rPr>
                                <w:t>juz-duewgruen</w:t>
                              </w:r>
                              <w:r w:rsidRPr="004B78FA">
                                <w:rPr>
                                  <w:rFonts w:asciiTheme="minorHAnsi" w:hAnsiTheme="minorHAnsi"/>
                                  <w:b/>
                                  <w:color w:val="F39000" w:themeColor="background2"/>
                                  <w:sz w:val="24"/>
                                </w:rPr>
                                <w:t>.de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F19F8D" id="Gruppieren 141" o:spid="_x0000_s1058" style="position:absolute;left:0;text-align:left;margin-left:790.7pt;margin-top:-26.7pt;width:841.9pt;height:595.3pt;z-index:251747328;mso-position-horizontal:right;mso-position-horizontal-relative:page;mso-width-relative:margin" coordsize="106920,756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">
                <v:rect id="Rechteck 12" o:spid="_x0000_s1059" style="position:absolute;width:106920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" filled="f" stroked="f" strokeweight="1pt"/>
                <v:shape id="_x0000_s1060" type="#_x0000_t202" style="position:absolute;left:38215;top:36951;width:29089;height:18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2E0D7EA1" w14:textId="77777777" w:rsidR="00663157" w:rsidRPr="004B78FA" w:rsidRDefault="00663157" w:rsidP="00663157">
                        <w:pPr>
                          <w:pStyle w:val="Flietext"/>
                          <w:rPr>
                            <w:rFonts w:asciiTheme="minorHAnsi" w:hAnsiTheme="minorHAnsi"/>
                            <w:b/>
                            <w:color w:val="00A3A9" w:themeColor="text2"/>
                          </w:rPr>
                        </w:pPr>
                        <w:r w:rsidRPr="004B78FA">
                          <w:rPr>
                            <w:rFonts w:asciiTheme="minorHAnsi" w:hAnsiTheme="minorHAnsi"/>
                            <w:b/>
                            <w:color w:val="00A3A9" w:themeColor="text2"/>
                          </w:rPr>
                          <w:t>Ansprechpartner</w:t>
                        </w:r>
                        <w:r w:rsidR="00725DFD">
                          <w:rPr>
                            <w:rFonts w:asciiTheme="minorHAnsi" w:hAnsiTheme="minorHAnsi"/>
                            <w:b/>
                            <w:color w:val="00A3A9" w:themeColor="text2"/>
                          </w:rPr>
                          <w:t xml:space="preserve">in </w:t>
                        </w:r>
                        <w:r w:rsidR="00741AD5">
                          <w:rPr>
                            <w:rFonts w:asciiTheme="minorHAnsi" w:hAnsiTheme="minorHAnsi"/>
                            <w:b/>
                            <w:color w:val="00A3A9" w:themeColor="text2"/>
                          </w:rPr>
                          <w:t xml:space="preserve">für </w:t>
                        </w:r>
                        <w:r w:rsidR="0073579F">
                          <w:rPr>
                            <w:rFonts w:asciiTheme="minorHAnsi" w:hAnsiTheme="minorHAnsi"/>
                            <w:b/>
                            <w:color w:val="00A3A9" w:themeColor="text2"/>
                          </w:rPr>
                          <w:t xml:space="preserve">den Raum </w:t>
                        </w:r>
                        <w:r w:rsidR="00725DFD">
                          <w:rPr>
                            <w:rFonts w:asciiTheme="minorHAnsi" w:hAnsiTheme="minorHAnsi"/>
                            <w:b/>
                            <w:color w:val="00A3A9" w:themeColor="text2"/>
                          </w:rPr>
                          <w:t>Grünstadt</w:t>
                        </w:r>
                        <w:r w:rsidRPr="004B78FA">
                          <w:rPr>
                            <w:rFonts w:asciiTheme="minorHAnsi" w:hAnsiTheme="minorHAnsi"/>
                            <w:b/>
                            <w:color w:val="00A3A9" w:themeColor="text2"/>
                          </w:rPr>
                          <w:t>:</w:t>
                        </w:r>
                      </w:p>
                      <w:p w14:paraId="56BFC4AD" w14:textId="77777777" w:rsidR="00663157" w:rsidRPr="004365FD" w:rsidRDefault="00301216" w:rsidP="00663157">
                        <w:pPr>
                          <w:pStyle w:val="Flietext"/>
                          <w:rPr>
                            <w:lang w:val="en-US"/>
                          </w:rPr>
                        </w:pPr>
                        <w:r w:rsidRPr="004365FD">
                          <w:rPr>
                            <w:lang w:val="en-US"/>
                          </w:rPr>
                          <w:t>Petra Ludwig</w:t>
                        </w:r>
                      </w:p>
                      <w:p w14:paraId="15E8F7B1" w14:textId="77777777" w:rsidR="00663157" w:rsidRPr="004365FD" w:rsidRDefault="00663157" w:rsidP="00663157">
                        <w:pPr>
                          <w:pStyle w:val="Flietext"/>
                          <w:rPr>
                            <w:lang w:val="en-US"/>
                          </w:rPr>
                        </w:pPr>
                        <w:r w:rsidRPr="004365FD">
                          <w:rPr>
                            <w:lang w:val="en-US"/>
                          </w:rPr>
                          <w:t>Tel.: +49 63</w:t>
                        </w:r>
                        <w:r w:rsidR="00725DFD" w:rsidRPr="004365FD">
                          <w:rPr>
                            <w:lang w:val="en-US"/>
                          </w:rPr>
                          <w:t xml:space="preserve">59 </w:t>
                        </w:r>
                        <w:r w:rsidR="00301216" w:rsidRPr="004365FD">
                          <w:rPr>
                            <w:lang w:val="en-US"/>
                          </w:rPr>
                          <w:t>949058</w:t>
                        </w:r>
                      </w:p>
                      <w:p w14:paraId="257308C9" w14:textId="77777777" w:rsidR="00663157" w:rsidRPr="004365FD" w:rsidRDefault="00301216" w:rsidP="00663157">
                        <w:pPr>
                          <w:pStyle w:val="Flietext"/>
                          <w:rPr>
                            <w:lang w:val="en-US"/>
                          </w:rPr>
                        </w:pPr>
                        <w:r w:rsidRPr="004365FD">
                          <w:rPr>
                            <w:lang w:val="en-US"/>
                          </w:rPr>
                          <w:t>Juz.gruenstadt@evkirchepfalz.de</w:t>
                        </w:r>
                      </w:p>
                      <w:p w14:paraId="4924C56F" w14:textId="77777777" w:rsidR="00663157" w:rsidRPr="004365FD" w:rsidRDefault="00663157" w:rsidP="00663157">
                        <w:pPr>
                          <w:pStyle w:val="Flietext"/>
                          <w:rPr>
                            <w:lang w:val="en-US"/>
                          </w:rPr>
                        </w:pPr>
                      </w:p>
                      <w:p w14:paraId="22B718EE" w14:textId="77777777" w:rsidR="00663157" w:rsidRDefault="00663157" w:rsidP="00663157">
                        <w:pPr>
                          <w:pStyle w:val="Flietext"/>
                        </w:pPr>
                        <w:proofErr w:type="spellStart"/>
                        <w:r>
                          <w:t>Evang</w:t>
                        </w:r>
                        <w:proofErr w:type="spellEnd"/>
                        <w:r>
                          <w:t>. Jugendzentrale</w:t>
                        </w:r>
                        <w:r w:rsidR="00301216">
                          <w:t xml:space="preserve"> Grünstadt</w:t>
                        </w:r>
                      </w:p>
                      <w:p w14:paraId="654421A0" w14:textId="77777777" w:rsidR="00663157" w:rsidRDefault="00663157" w:rsidP="00663157">
                        <w:pPr>
                          <w:pStyle w:val="Flietext"/>
                        </w:pPr>
                        <w:r>
                          <w:t>Neugasse 1</w:t>
                        </w:r>
                        <w:r w:rsidR="005678F8">
                          <w:t>7</w:t>
                        </w:r>
                      </w:p>
                      <w:p w14:paraId="01CAD5B0" w14:textId="77777777" w:rsidR="00663157" w:rsidRDefault="00663157" w:rsidP="00663157">
                        <w:pPr>
                          <w:pStyle w:val="Flietext"/>
                        </w:pPr>
                        <w:r>
                          <w:t>67269 Grünstadt</w:t>
                        </w:r>
                      </w:p>
                      <w:p w14:paraId="5D747D41" w14:textId="77777777" w:rsidR="00663157" w:rsidRPr="008C0B00" w:rsidRDefault="00663157" w:rsidP="00663157">
                        <w:pPr>
                          <w:pStyle w:val="Flietext"/>
                        </w:pPr>
                      </w:p>
                      <w:p w14:paraId="58F608EC" w14:textId="0F204094" w:rsidR="00663157" w:rsidRPr="004B78FA" w:rsidRDefault="00663157" w:rsidP="00663157">
                        <w:pPr>
                          <w:pStyle w:val="Flietext"/>
                          <w:rPr>
                            <w:rFonts w:asciiTheme="minorHAnsi" w:hAnsiTheme="minorHAnsi"/>
                            <w:b/>
                            <w:color w:val="F39000" w:themeColor="background2"/>
                            <w:sz w:val="24"/>
                          </w:rPr>
                        </w:pPr>
                        <w:r w:rsidRPr="004B78FA">
                          <w:rPr>
                            <w:rFonts w:asciiTheme="minorHAnsi" w:hAnsiTheme="minorHAnsi"/>
                            <w:b/>
                            <w:color w:val="F39000" w:themeColor="background2"/>
                            <w:sz w:val="24"/>
                          </w:rPr>
                          <w:t>www.</w:t>
                        </w:r>
                        <w:r w:rsidR="00741AD5">
                          <w:rPr>
                            <w:rFonts w:asciiTheme="minorHAnsi" w:hAnsiTheme="minorHAnsi"/>
                            <w:b/>
                            <w:color w:val="F39000" w:themeColor="background2"/>
                            <w:sz w:val="24"/>
                          </w:rPr>
                          <w:t>juz-duewgruen</w:t>
                        </w:r>
                        <w:r w:rsidRPr="004B78FA">
                          <w:rPr>
                            <w:rFonts w:asciiTheme="minorHAnsi" w:hAnsiTheme="minorHAnsi"/>
                            <w:b/>
                            <w:color w:val="F39000" w:themeColor="background2"/>
                            <w:sz w:val="24"/>
                          </w:rPr>
                          <w:t>.de</w:t>
                        </w:r>
                      </w:p>
                      <w:p w14:paraId="71C11C33" w14:textId="77777777" w:rsidR="00663157" w:rsidRPr="004B78FA" w:rsidRDefault="00663157" w:rsidP="00663157">
                        <w:pPr>
                          <w:pStyle w:val="Flietext"/>
                          <w:rPr>
                            <w:rFonts w:asciiTheme="minorHAnsi" w:hAnsiTheme="minorHAnsi"/>
                            <w:b/>
                            <w:color w:val="F39000" w:themeColor="background2"/>
                            <w:sz w:val="24"/>
                          </w:rPr>
                        </w:pPr>
                      </w:p>
                      <w:p w14:paraId="1863C1E6" w14:textId="77777777" w:rsidR="00663157" w:rsidRPr="004B78FA" w:rsidRDefault="00663157" w:rsidP="00663157">
                        <w:pPr>
                          <w:pStyle w:val="Flietext"/>
                          <w:rPr>
                            <w:rFonts w:asciiTheme="minorHAnsi" w:hAnsiTheme="minorHAnsi"/>
                            <w:b/>
                            <w:color w:val="F39000" w:themeColor="background2"/>
                            <w:sz w:val="24"/>
                          </w:rPr>
                        </w:pPr>
                      </w:p>
                      <w:p w14:paraId="46124149" w14:textId="77777777" w:rsidR="008C0B00" w:rsidRPr="003E57DD" w:rsidRDefault="008C0B00" w:rsidP="008C0B00">
                        <w:pPr>
                          <w:pStyle w:val="Flietext"/>
                          <w:rPr>
                            <w:rFonts w:asciiTheme="minorHAnsi" w:hAnsiTheme="minorHAnsi"/>
                            <w:b/>
                            <w:color w:val="F39000" w:themeColor="background2"/>
                            <w:sz w:val="24"/>
                          </w:rPr>
                        </w:pPr>
                      </w:p>
                    </w:txbxContent>
                  </v:textbox>
                </v:shape>
                <v:group id="Gruppieren 140" o:spid="_x0000_s1061" style="position:absolute;left:17166;top:3191;width:15331;height:32975" coordsize="15330,32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line id="Gerader Verbinder 134" o:spid="_x0000_s1062" style="position:absolute;visibility:visible;mso-wrap-style:square" from="0,23" to="82,3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" strokecolor="black [3213]" strokeweight=".25pt">
                    <v:stroke joinstyle="miter"/>
                  </v:line>
                  <v:line id="Gerader Verbinder 135" o:spid="_x0000_s1063" style="position:absolute;visibility:visible;mso-wrap-style:square" from="4448,23" to="4530,3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" strokecolor="black [3213]" strokeweight=".25pt">
                    <v:stroke joinstyle="miter"/>
                  </v:line>
                  <v:line id="Gerader Verbinder 136" o:spid="_x0000_s1064" style="position:absolute;visibility:visible;mso-wrap-style:square" from="8814,23" to="8896,3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" strokecolor="black [3213]" strokeweight=".25pt">
                    <v:stroke joinstyle="miter"/>
                  </v:line>
                  <v:shape id="_x0000_s1065" type="#_x0000_t202" style="position:absolute;left:9185;top:4101;width:10246;height:204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" filled="f" stroked="f">
                    <v:textbox inset="0,0,0,0">
                      <w:txbxContent>
                        <w:p w14:paraId="7A93C8FE" w14:textId="77777777" w:rsidR="00C163B4" w:rsidRPr="00AD1665" w:rsidRDefault="00C163B4" w:rsidP="00C163B4">
                          <w:pPr>
                            <w:pStyle w:val="Flietext"/>
                          </w:pPr>
                          <w:r>
                            <w:t>Absender</w:t>
                          </w:r>
                        </w:p>
                      </w:txbxContent>
                    </v:textbox>
                  </v:shape>
                </v:group>
                <v:shape id="_x0000_s1066" type="#_x0000_t202" style="position:absolute;left:2458;top:50507;width:20002;height:112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" filled="f" stroked="f">
                  <v:textbox inset="0,0,0,0">
                    <w:txbxContent>
                      <w:p w14:paraId="20B09E2C" w14:textId="77777777" w:rsidR="00663157" w:rsidRDefault="00663157" w:rsidP="00663157">
                        <w:pPr>
                          <w:pStyle w:val="Flietext"/>
                        </w:pPr>
                        <w:proofErr w:type="spellStart"/>
                        <w:r>
                          <w:t>Evang</w:t>
                        </w:r>
                        <w:proofErr w:type="spellEnd"/>
                        <w:r>
                          <w:t>. Jugendzentrale</w:t>
                        </w:r>
                      </w:p>
                      <w:p w14:paraId="32B0BE93" w14:textId="497BBEE9" w:rsidR="00663157" w:rsidRDefault="007C418E" w:rsidP="00663157">
                        <w:pPr>
                          <w:pStyle w:val="Flietext"/>
                        </w:pPr>
                        <w:r>
                          <w:t>Kirchgasse 9</w:t>
                        </w:r>
                      </w:p>
                      <w:p w14:paraId="418BD6E8" w14:textId="149CDC39" w:rsidR="00663157" w:rsidRDefault="007C418E" w:rsidP="00663157">
                        <w:pPr>
                          <w:pStyle w:val="Flietext"/>
                        </w:pPr>
                        <w:r>
                          <w:t>67098 Bad Dürkheim</w:t>
                        </w:r>
                      </w:p>
                      <w:p w14:paraId="2CC06364" w14:textId="77777777" w:rsidR="00C163B4" w:rsidRPr="00AD1665" w:rsidRDefault="00C163B4" w:rsidP="00C163B4">
                        <w:pPr>
                          <w:pStyle w:val="Flietext"/>
                        </w:pPr>
                      </w:p>
                    </w:txbxContent>
                  </v:textbox>
                </v:shape>
                <v:shape id="_x0000_s1067" type="#_x0000_t202" style="position:absolute;left:25404;top:66207;width:5644;height:674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" fillcolor="white [3201]" strokecolor="black [3200]" strokeweight=".5pt">
                  <v:textbox inset="0,0,0,0">
                    <w:txbxContent>
                      <w:p w14:paraId="1BAEE39C" w14:textId="77777777" w:rsidR="00C163B4" w:rsidRPr="00AD1665" w:rsidRDefault="00C163B4" w:rsidP="00C163B4">
                        <w:pPr>
                          <w:pStyle w:val="KleingedrucktesAnmeldung"/>
                          <w:jc w:val="center"/>
                        </w:pPr>
                        <w:r>
                          <w:t>Bitte ausreichend frankieren</w:t>
                        </w:r>
                      </w:p>
                    </w:txbxContent>
                  </v:textbox>
                </v:shape>
                <v:rect id="Rechteck 142" o:spid="_x0000_s1068" style="position:absolute;left:74014;top:3278;width:29508;height:48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" stroked="f" strokeweight="1pt">
                  <v:fill r:id="rId18" o:title="" recolor="t" rotate="t" type="frame"/>
                </v:rect>
                <v:shape id="Grafik 2" o:spid="_x0000_s1069" type="#_x0000_t75" style="position:absolute;left:74018;top:37783;width:28421;height:34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">
                  <v:imagedata r:id="rId19" o:title=""/>
                </v:shape>
                <v:shape id="_x0000_s1070" type="#_x0000_t202" style="position:absolute;left:74831;top:45800;width:25735;height:25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0CC7578B" w14:textId="77777777" w:rsidR="00663157" w:rsidRPr="00AF28CD" w:rsidRDefault="00AF28CD" w:rsidP="00663157">
                        <w:pPr>
                          <w:pStyle w:val="TitelHeadline"/>
                          <w:rPr>
                            <w:sz w:val="44"/>
                            <w:szCs w:val="44"/>
                          </w:rPr>
                        </w:pPr>
                        <w:r w:rsidRPr="00AF28CD">
                          <w:rPr>
                            <w:sz w:val="44"/>
                            <w:szCs w:val="44"/>
                          </w:rPr>
                          <w:t>Fit für Jugendarbeit</w:t>
                        </w:r>
                        <w:r w:rsidR="00550D0A" w:rsidRPr="00AF28CD">
                          <w:rPr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56762F69" w14:textId="77777777" w:rsidR="008B1EA3" w:rsidRDefault="008B1EA3" w:rsidP="00CA2A34">
                        <w:pPr>
                          <w:pStyle w:val="TitelSubheadline"/>
                          <w:spacing w:before="180"/>
                          <w:rPr>
                            <w:sz w:val="44"/>
                            <w:szCs w:val="44"/>
                          </w:rPr>
                        </w:pPr>
                        <w:r>
                          <w:rPr>
                            <w:sz w:val="44"/>
                            <w:szCs w:val="44"/>
                          </w:rPr>
                          <w:t xml:space="preserve">                           </w:t>
                        </w:r>
                        <w:r w:rsidRPr="00CA2A34">
                          <w:rPr>
                            <w:sz w:val="44"/>
                            <w:szCs w:val="44"/>
                          </w:rPr>
                          <w:t>2020</w:t>
                        </w:r>
                      </w:p>
                      <w:p w14:paraId="0F05A6AA" w14:textId="77777777" w:rsidR="004171EA" w:rsidRPr="006C0D79" w:rsidRDefault="004171EA" w:rsidP="006C0D79">
                        <w:pPr>
                          <w:pStyle w:val="TitelSubheadline"/>
                          <w:spacing w:before="0"/>
                          <w:rPr>
                            <w:sz w:val="4"/>
                            <w:szCs w:val="4"/>
                          </w:rPr>
                        </w:pPr>
                      </w:p>
                      <w:p w14:paraId="66D7813A" w14:textId="77777777" w:rsidR="00AF28CD" w:rsidRDefault="00AF28CD" w:rsidP="00663157">
                        <w:pPr>
                          <w:pStyle w:val="TitelSubheadline"/>
                          <w:rPr>
                            <w:sz w:val="24"/>
                            <w:szCs w:val="24"/>
                          </w:rPr>
                        </w:pPr>
                        <w:r w:rsidRPr="008B1EA3">
                          <w:rPr>
                            <w:sz w:val="28"/>
                            <w:szCs w:val="28"/>
                          </w:rPr>
                          <w:t>Mitarbeitenden-Ausbildung</w:t>
                        </w:r>
                        <w:r w:rsidRPr="004365FD">
                          <w:rPr>
                            <w:sz w:val="24"/>
                            <w:szCs w:val="24"/>
                          </w:rPr>
                          <w:t xml:space="preserve">   </w:t>
                        </w:r>
                      </w:p>
                      <w:p w14:paraId="7485741F" w14:textId="77777777" w:rsidR="004171EA" w:rsidRPr="004171EA" w:rsidRDefault="00331B2A" w:rsidP="004171EA">
                        <w:pPr>
                          <w:pStyle w:val="TitelSubheadline"/>
                          <w:spacing w:before="18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u</w:t>
                        </w:r>
                        <w:r w:rsidR="004171EA">
                          <w:rPr>
                            <w:sz w:val="28"/>
                            <w:szCs w:val="28"/>
                          </w:rPr>
                          <w:t xml:space="preserve">nd Training für Teamer </w:t>
                        </w:r>
                        <w:r w:rsidR="004171EA" w:rsidRPr="008B1EA3">
                          <w:rPr>
                            <w:sz w:val="28"/>
                            <w:szCs w:val="28"/>
                          </w:rPr>
                          <w:t xml:space="preserve">         </w:t>
                        </w:r>
                      </w:p>
                      <w:p w14:paraId="3EC4B23D" w14:textId="77777777" w:rsidR="008B1EA3" w:rsidRDefault="006C0D79" w:rsidP="00D202EE">
                        <w:pPr>
                          <w:pStyle w:val="TitelSubheadline"/>
                          <w:spacing w:before="300" w:after="12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br/>
                          <w:t xml:space="preserve">31.01.-02.02.2020 </w:t>
                        </w:r>
                        <w:r w:rsidR="00D202EE" w:rsidRPr="00D202E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1AF69412" w14:textId="77777777" w:rsidR="008B1EA3" w:rsidRDefault="00AF28CD" w:rsidP="008B1EA3">
                        <w:pPr>
                          <w:pStyle w:val="TitelSubheadline"/>
                          <w:spacing w:before="0"/>
                          <w:rPr>
                            <w:sz w:val="28"/>
                            <w:szCs w:val="28"/>
                          </w:rPr>
                        </w:pPr>
                        <w:r w:rsidRPr="00D202EE">
                          <w:rPr>
                            <w:sz w:val="28"/>
                            <w:szCs w:val="28"/>
                          </w:rPr>
                          <w:t>29.-31.</w:t>
                        </w:r>
                        <w:r w:rsidR="004365FD" w:rsidRPr="00D202EE">
                          <w:rPr>
                            <w:sz w:val="28"/>
                            <w:szCs w:val="28"/>
                          </w:rPr>
                          <w:t>0</w:t>
                        </w:r>
                        <w:r w:rsidRPr="00D202EE">
                          <w:rPr>
                            <w:sz w:val="28"/>
                            <w:szCs w:val="28"/>
                          </w:rPr>
                          <w:t>5.</w:t>
                        </w:r>
                        <w:r w:rsidR="004365FD" w:rsidRPr="00D202EE">
                          <w:rPr>
                            <w:sz w:val="28"/>
                            <w:szCs w:val="28"/>
                          </w:rPr>
                          <w:t>20</w:t>
                        </w:r>
                        <w:r w:rsidR="006C0D79">
                          <w:rPr>
                            <w:sz w:val="28"/>
                            <w:szCs w:val="28"/>
                          </w:rPr>
                          <w:t xml:space="preserve">20 </w:t>
                        </w:r>
                      </w:p>
                      <w:p w14:paraId="009B3C14" w14:textId="77777777" w:rsidR="00663157" w:rsidRPr="00D202EE" w:rsidRDefault="00D202EE" w:rsidP="008B1EA3">
                        <w:pPr>
                          <w:pStyle w:val="TitelSubheadline"/>
                          <w:rPr>
                            <w:sz w:val="28"/>
                            <w:szCs w:val="28"/>
                          </w:rPr>
                        </w:pPr>
                        <w:r w:rsidRPr="00D202EE">
                          <w:rPr>
                            <w:sz w:val="28"/>
                            <w:szCs w:val="28"/>
                          </w:rPr>
                          <w:t>2</w:t>
                        </w:r>
                        <w:r w:rsidR="00AF28CD" w:rsidRPr="00D202EE">
                          <w:rPr>
                            <w:sz w:val="28"/>
                            <w:szCs w:val="28"/>
                          </w:rPr>
                          <w:t>8.-30.</w:t>
                        </w:r>
                        <w:r w:rsidR="004365FD" w:rsidRPr="00D202EE">
                          <w:rPr>
                            <w:sz w:val="28"/>
                            <w:szCs w:val="28"/>
                          </w:rPr>
                          <w:t>0</w:t>
                        </w:r>
                        <w:r w:rsidR="00AF28CD" w:rsidRPr="00D202EE">
                          <w:rPr>
                            <w:sz w:val="28"/>
                            <w:szCs w:val="28"/>
                          </w:rPr>
                          <w:t>8.20</w:t>
                        </w:r>
                        <w:r w:rsidR="004365FD" w:rsidRPr="00D202EE">
                          <w:rPr>
                            <w:sz w:val="28"/>
                            <w:szCs w:val="28"/>
                          </w:rPr>
                          <w:t>20</w:t>
                        </w:r>
                      </w:p>
                      <w:p w14:paraId="5E5C6DF5" w14:textId="77777777" w:rsidR="00663157" w:rsidRPr="00226DB2" w:rsidRDefault="00663157" w:rsidP="00663157">
                        <w:pPr>
                          <w:pStyle w:val="TitelSubheadline"/>
                        </w:pPr>
                      </w:p>
                      <w:p w14:paraId="1AF32DAB" w14:textId="77777777" w:rsidR="00663157" w:rsidRPr="00226DB2" w:rsidRDefault="00663157" w:rsidP="00663157">
                        <w:pPr>
                          <w:pStyle w:val="TitelSubheadline"/>
                        </w:pPr>
                      </w:p>
                      <w:p w14:paraId="7E2BBA01" w14:textId="77777777" w:rsidR="00663157" w:rsidRPr="00226DB2" w:rsidRDefault="00663157" w:rsidP="00663157">
                        <w:pPr>
                          <w:pStyle w:val="TitelSubheadline"/>
                        </w:pPr>
                      </w:p>
                      <w:p w14:paraId="6E8BC41A" w14:textId="77777777" w:rsidR="00663157" w:rsidRPr="00226DB2" w:rsidRDefault="00663157" w:rsidP="00663157">
                        <w:pPr>
                          <w:pStyle w:val="TitelSubheadline"/>
                        </w:pPr>
                      </w:p>
                      <w:p w14:paraId="02EF1083" w14:textId="77777777" w:rsidR="00663157" w:rsidRPr="00226DB2" w:rsidRDefault="00663157" w:rsidP="00663157">
                        <w:pPr>
                          <w:pStyle w:val="TitelSubheadline"/>
                        </w:pPr>
                      </w:p>
                      <w:p w14:paraId="285916D5" w14:textId="77777777" w:rsidR="00663157" w:rsidRPr="00226DB2" w:rsidRDefault="00663157" w:rsidP="00663157">
                        <w:pPr>
                          <w:pStyle w:val="TitelSubheadline"/>
                        </w:pPr>
                      </w:p>
                      <w:p w14:paraId="7CCDA76B" w14:textId="77777777" w:rsidR="00663157" w:rsidRPr="00226DB2" w:rsidRDefault="00663157" w:rsidP="00663157">
                        <w:pPr>
                          <w:pStyle w:val="TitelSubheadline"/>
                        </w:pPr>
                      </w:p>
                      <w:p w14:paraId="789CB3FF" w14:textId="77777777" w:rsidR="00663157" w:rsidRPr="00226DB2" w:rsidRDefault="00663157" w:rsidP="00663157">
                        <w:pPr>
                          <w:pStyle w:val="TitelSubheadline"/>
                        </w:pPr>
                      </w:p>
                      <w:p w14:paraId="2EB22EDB" w14:textId="77777777" w:rsidR="00226DB2" w:rsidRPr="00226DB2" w:rsidRDefault="00226DB2" w:rsidP="00226DB2">
                        <w:pPr>
                          <w:pStyle w:val="TitelSubheadline"/>
                        </w:pPr>
                      </w:p>
                    </w:txbxContent>
                  </v:textbox>
                </v:shape>
                <v:shape id="Grafik 4" o:spid="_x0000_s1071" type="#_x0000_t75" style="position:absolute;left:88875;top:3191;width:14646;height: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">
                  <v:imagedata r:id="rId20" o:title=""/>
                </v:shape>
                <v:shape id="Grafik 144" o:spid="_x0000_s1072" type="#_x0000_t75" style="position:absolute;left:96874;top:59608;width:6655;height:12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">
                  <v:imagedata r:id="rId21" o:title=""/>
                </v:shape>
                <v:shape id="Grafik 6" o:spid="_x0000_s1073" type="#_x0000_t75" style="position:absolute;left:38215;top:64525;width:16484;height:7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">
                  <v:imagedata r:id="rId22" o:title=""/>
                </v:shape>
                <v:shape id="_x0000_s1074" type="#_x0000_t202" style="position:absolute;left:38301;top:4658;width:29448;height:37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46D7FB6C" w14:textId="77777777" w:rsidR="005C0159" w:rsidRDefault="005C0159" w:rsidP="005C0159">
                        <w:pPr>
                          <w:pStyle w:val="Headline"/>
                        </w:pPr>
                        <w:r>
                          <w:t>Kontakt</w:t>
                        </w:r>
                      </w:p>
                      <w:p w14:paraId="66D52A22" w14:textId="77777777" w:rsidR="005C0159" w:rsidRDefault="005C0159" w:rsidP="005C0159">
                        <w:pPr>
                          <w:pStyle w:val="Headline"/>
                        </w:pPr>
                      </w:p>
                      <w:p w14:paraId="1ABE5AA2" w14:textId="77777777" w:rsidR="00725DFD" w:rsidRPr="00725DFD" w:rsidRDefault="00773A03" w:rsidP="00723907">
                        <w:pPr>
                          <w:pStyle w:val="Flietext"/>
                          <w:rPr>
                            <w:rFonts w:asciiTheme="minorHAnsi" w:hAnsiTheme="minorHAnsi"/>
                            <w:b/>
                            <w:color w:val="00A3A9" w:themeColor="text2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color w:val="00A3A9" w:themeColor="text2"/>
                          </w:rPr>
                          <w:t>Ansprechpartner</w:t>
                        </w:r>
                        <w:r w:rsidR="005C0159">
                          <w:rPr>
                            <w:rFonts w:asciiTheme="minorHAnsi" w:hAnsiTheme="minorHAnsi"/>
                            <w:b/>
                            <w:color w:val="00A3A9" w:themeColor="text2"/>
                          </w:rPr>
                          <w:t>*innen</w:t>
                        </w:r>
                        <w:r>
                          <w:rPr>
                            <w:rFonts w:asciiTheme="minorHAnsi" w:hAnsiTheme="minorHAnsi"/>
                            <w:b/>
                            <w:color w:val="00A3A9" w:themeColor="text2"/>
                          </w:rPr>
                          <w:t xml:space="preserve"> für den Raum Bad Dürkheim</w:t>
                        </w:r>
                        <w:r w:rsidR="00DA0265" w:rsidRPr="004B78FA">
                          <w:rPr>
                            <w:rFonts w:asciiTheme="minorHAnsi" w:hAnsiTheme="minorHAnsi"/>
                            <w:b/>
                            <w:color w:val="00A3A9" w:themeColor="text2"/>
                          </w:rPr>
                          <w:t>:</w:t>
                        </w:r>
                      </w:p>
                      <w:p w14:paraId="13A7AB22" w14:textId="77777777" w:rsidR="00725DFD" w:rsidRDefault="00725DFD" w:rsidP="00723907">
                        <w:pPr>
                          <w:pStyle w:val="Flietext"/>
                        </w:pPr>
                      </w:p>
                      <w:p w14:paraId="225CE642" w14:textId="77777777" w:rsidR="005C0159" w:rsidRDefault="004365FD" w:rsidP="005C0159">
                        <w:pPr>
                          <w:pStyle w:val="Flietext"/>
                        </w:pPr>
                        <w:r>
                          <w:t>Jasmin Eckes</w:t>
                        </w:r>
                      </w:p>
                      <w:p w14:paraId="60FA4093" w14:textId="77777777" w:rsidR="005C0159" w:rsidRPr="005C0159" w:rsidRDefault="005C0159" w:rsidP="005C0159">
                        <w:pPr>
                          <w:pStyle w:val="Flietext"/>
                        </w:pPr>
                        <w:r>
                          <w:t>Klaus-Dieter Fritz</w:t>
                        </w:r>
                      </w:p>
                      <w:p w14:paraId="7B8C35FE" w14:textId="77777777" w:rsidR="005C0159" w:rsidRPr="005C0159" w:rsidRDefault="005C0159" w:rsidP="005C0159">
                        <w:pPr>
                          <w:pStyle w:val="Flietext"/>
                        </w:pPr>
                        <w:r w:rsidRPr="005C0159">
                          <w:t>Tel.: +49 6322 64405</w:t>
                        </w:r>
                      </w:p>
                      <w:p w14:paraId="4D00555F" w14:textId="77777777" w:rsidR="005C0159" w:rsidRPr="004365FD" w:rsidRDefault="005C0159" w:rsidP="005C0159">
                        <w:pPr>
                          <w:pStyle w:val="Flietext"/>
                        </w:pPr>
                        <w:r w:rsidRPr="004365FD">
                          <w:t>Jugendzentrale.bad.duerkheim@evkirchepfalz.de</w:t>
                        </w:r>
                      </w:p>
                      <w:p w14:paraId="20D80058" w14:textId="77777777" w:rsidR="005C0159" w:rsidRPr="004365FD" w:rsidRDefault="005C0159" w:rsidP="005C0159">
                        <w:pPr>
                          <w:pStyle w:val="Flietext"/>
                        </w:pPr>
                      </w:p>
                      <w:p w14:paraId="1991F9DA" w14:textId="77777777" w:rsidR="005C0159" w:rsidRDefault="005C0159" w:rsidP="005C0159">
                        <w:pPr>
                          <w:pStyle w:val="Flietext"/>
                        </w:pPr>
                        <w:proofErr w:type="spellStart"/>
                        <w:r>
                          <w:t>Evang</w:t>
                        </w:r>
                        <w:proofErr w:type="spellEnd"/>
                        <w:r>
                          <w:t>. Jugendzentrale Bad Dürkheim</w:t>
                        </w:r>
                      </w:p>
                      <w:p w14:paraId="102AD76C" w14:textId="77777777" w:rsidR="005C0159" w:rsidRDefault="005C0159" w:rsidP="005C0159">
                        <w:pPr>
                          <w:pStyle w:val="Flietext"/>
                        </w:pPr>
                        <w:r>
                          <w:t>Kirchgasse 9</w:t>
                        </w:r>
                      </w:p>
                      <w:p w14:paraId="5696F8B0" w14:textId="77777777" w:rsidR="005C0159" w:rsidRDefault="005C0159" w:rsidP="005C0159">
                        <w:pPr>
                          <w:pStyle w:val="Flietext"/>
                        </w:pPr>
                        <w:r>
                          <w:t>67098 Bad Dürkheim</w:t>
                        </w:r>
                      </w:p>
                      <w:p w14:paraId="78CF6973" w14:textId="77777777" w:rsidR="005C0159" w:rsidRPr="008C0B00" w:rsidRDefault="005C0159" w:rsidP="005C0159">
                        <w:pPr>
                          <w:pStyle w:val="Flietext"/>
                        </w:pPr>
                      </w:p>
                      <w:p w14:paraId="480D6819" w14:textId="3891BE99" w:rsidR="007C0CC2" w:rsidRPr="005C0159" w:rsidRDefault="005C0159" w:rsidP="00723907">
                        <w:pPr>
                          <w:pStyle w:val="Flietext"/>
                          <w:rPr>
                            <w:rFonts w:asciiTheme="minorHAnsi" w:hAnsiTheme="minorHAnsi"/>
                            <w:b/>
                            <w:color w:val="F39000" w:themeColor="background2"/>
                            <w:sz w:val="24"/>
                          </w:rPr>
                        </w:pPr>
                        <w:r w:rsidRPr="004B78FA">
                          <w:rPr>
                            <w:rFonts w:asciiTheme="minorHAnsi" w:hAnsiTheme="minorHAnsi"/>
                            <w:b/>
                            <w:color w:val="F39000" w:themeColor="background2"/>
                            <w:sz w:val="24"/>
                          </w:rPr>
                          <w:t>www.</w:t>
                        </w:r>
                        <w:r>
                          <w:rPr>
                            <w:rFonts w:asciiTheme="minorHAnsi" w:hAnsiTheme="minorHAnsi"/>
                            <w:b/>
                            <w:color w:val="F39000" w:themeColor="background2"/>
                            <w:sz w:val="24"/>
                          </w:rPr>
                          <w:t>juz-duewgruen</w:t>
                        </w:r>
                        <w:r w:rsidRPr="004B78FA">
                          <w:rPr>
                            <w:rFonts w:asciiTheme="minorHAnsi" w:hAnsiTheme="minorHAnsi"/>
                            <w:b/>
                            <w:color w:val="F39000" w:themeColor="background2"/>
                            <w:sz w:val="24"/>
                          </w:rPr>
                          <w:t>.de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A30DEC" w:rsidRPr="004F79C7" w:rsidSect="00427249">
      <w:pgSz w:w="16838" w:h="11906" w:orient="landscape" w:code="9"/>
      <w:pgMar w:top="510" w:right="510" w:bottom="510" w:left="510" w:header="0" w:footer="709" w:gutter="0"/>
      <w:cols w:num="3" w:space="1021" w:equalWidth="0">
        <w:col w:w="4649" w:space="1021"/>
        <w:col w:w="4649" w:space="1021"/>
        <w:col w:w="4478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F7FDE2" w14:textId="77777777" w:rsidR="004C0F0C" w:rsidRDefault="004C0F0C" w:rsidP="006A0E14">
      <w:pPr>
        <w:spacing w:after="0" w:line="240" w:lineRule="auto"/>
      </w:pPr>
      <w:r>
        <w:separator/>
      </w:r>
    </w:p>
  </w:endnote>
  <w:endnote w:type="continuationSeparator" w:id="0">
    <w:p w14:paraId="22503284" w14:textId="77777777" w:rsidR="004C0F0C" w:rsidRDefault="004C0F0C" w:rsidP="006A0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C92682" w14:textId="77777777" w:rsidR="004C0F0C" w:rsidRDefault="004C0F0C" w:rsidP="006A0E14">
      <w:pPr>
        <w:spacing w:after="0" w:line="240" w:lineRule="auto"/>
      </w:pPr>
      <w:r>
        <w:separator/>
      </w:r>
    </w:p>
  </w:footnote>
  <w:footnote w:type="continuationSeparator" w:id="0">
    <w:p w14:paraId="645A079A" w14:textId="77777777" w:rsidR="004C0F0C" w:rsidRDefault="004C0F0C" w:rsidP="006A0E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6043EE"/>
    <w:multiLevelType w:val="hybridMultilevel"/>
    <w:tmpl w:val="A3C4083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0E6768"/>
    <w:multiLevelType w:val="hybridMultilevel"/>
    <w:tmpl w:val="BB0C52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283386"/>
    <w:multiLevelType w:val="hybridMultilevel"/>
    <w:tmpl w:val="D16A65A4"/>
    <w:lvl w:ilvl="0" w:tplc="0407000B">
      <w:start w:val="1"/>
      <w:numFmt w:val="bullet"/>
      <w:pStyle w:val="Aufzhlung"/>
      <w:lvlText w:val=""/>
      <w:lvlJc w:val="left"/>
      <w:pPr>
        <w:ind w:left="360" w:hanging="360"/>
      </w:pPr>
      <w:rPr>
        <w:rFonts w:ascii="Wingdings" w:hAnsi="Wingdings" w:hint="default"/>
        <w:color w:val="F39000" w:themeColor="background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5DB"/>
    <w:rsid w:val="0000462D"/>
    <w:rsid w:val="000048CC"/>
    <w:rsid w:val="00007746"/>
    <w:rsid w:val="00023023"/>
    <w:rsid w:val="00023AE2"/>
    <w:rsid w:val="00026B17"/>
    <w:rsid w:val="00034FB5"/>
    <w:rsid w:val="00040B6C"/>
    <w:rsid w:val="0004368A"/>
    <w:rsid w:val="00043CE3"/>
    <w:rsid w:val="000529BD"/>
    <w:rsid w:val="0005360A"/>
    <w:rsid w:val="000539D9"/>
    <w:rsid w:val="000569E2"/>
    <w:rsid w:val="000635EB"/>
    <w:rsid w:val="00063B46"/>
    <w:rsid w:val="00063DB1"/>
    <w:rsid w:val="00064F1F"/>
    <w:rsid w:val="00072D15"/>
    <w:rsid w:val="000738C6"/>
    <w:rsid w:val="0008098D"/>
    <w:rsid w:val="00082EDA"/>
    <w:rsid w:val="00084A9F"/>
    <w:rsid w:val="0008565A"/>
    <w:rsid w:val="0008791A"/>
    <w:rsid w:val="0009085B"/>
    <w:rsid w:val="00092E31"/>
    <w:rsid w:val="000943F1"/>
    <w:rsid w:val="00094BF8"/>
    <w:rsid w:val="000A1647"/>
    <w:rsid w:val="000A5402"/>
    <w:rsid w:val="000A7134"/>
    <w:rsid w:val="000A7C68"/>
    <w:rsid w:val="000B17C2"/>
    <w:rsid w:val="000B5F47"/>
    <w:rsid w:val="000C0AFB"/>
    <w:rsid w:val="000C1EEF"/>
    <w:rsid w:val="000C4F5C"/>
    <w:rsid w:val="000D29BE"/>
    <w:rsid w:val="000D2A02"/>
    <w:rsid w:val="000E5D64"/>
    <w:rsid w:val="000E6ECF"/>
    <w:rsid w:val="000F24E3"/>
    <w:rsid w:val="000F2F68"/>
    <w:rsid w:val="00101915"/>
    <w:rsid w:val="00104760"/>
    <w:rsid w:val="00104A03"/>
    <w:rsid w:val="00107F9D"/>
    <w:rsid w:val="00110B08"/>
    <w:rsid w:val="0011156E"/>
    <w:rsid w:val="0011480A"/>
    <w:rsid w:val="00123111"/>
    <w:rsid w:val="0012621E"/>
    <w:rsid w:val="00127F0F"/>
    <w:rsid w:val="00130341"/>
    <w:rsid w:val="001314A1"/>
    <w:rsid w:val="0013187F"/>
    <w:rsid w:val="001348CB"/>
    <w:rsid w:val="00135D3D"/>
    <w:rsid w:val="00135FE1"/>
    <w:rsid w:val="00145D67"/>
    <w:rsid w:val="00145FC1"/>
    <w:rsid w:val="00153308"/>
    <w:rsid w:val="00153D62"/>
    <w:rsid w:val="00154182"/>
    <w:rsid w:val="001561FD"/>
    <w:rsid w:val="0016128F"/>
    <w:rsid w:val="0016467D"/>
    <w:rsid w:val="00165088"/>
    <w:rsid w:val="001728D5"/>
    <w:rsid w:val="00172C5E"/>
    <w:rsid w:val="001737EA"/>
    <w:rsid w:val="00180C88"/>
    <w:rsid w:val="00180D73"/>
    <w:rsid w:val="00185D39"/>
    <w:rsid w:val="00186EE5"/>
    <w:rsid w:val="00187A2E"/>
    <w:rsid w:val="00190FC9"/>
    <w:rsid w:val="00193616"/>
    <w:rsid w:val="00194E7E"/>
    <w:rsid w:val="00195116"/>
    <w:rsid w:val="001951BD"/>
    <w:rsid w:val="001A33CA"/>
    <w:rsid w:val="001A3D1F"/>
    <w:rsid w:val="001A472F"/>
    <w:rsid w:val="001A5BA5"/>
    <w:rsid w:val="001A7DDB"/>
    <w:rsid w:val="001B5819"/>
    <w:rsid w:val="001C0BE1"/>
    <w:rsid w:val="001C7624"/>
    <w:rsid w:val="001D001C"/>
    <w:rsid w:val="001D0D9B"/>
    <w:rsid w:val="001D472C"/>
    <w:rsid w:val="001D5475"/>
    <w:rsid w:val="001E2632"/>
    <w:rsid w:val="001E4E52"/>
    <w:rsid w:val="001F0984"/>
    <w:rsid w:val="001F63FA"/>
    <w:rsid w:val="001F7E01"/>
    <w:rsid w:val="00201343"/>
    <w:rsid w:val="00201C1C"/>
    <w:rsid w:val="00202E34"/>
    <w:rsid w:val="00207E7F"/>
    <w:rsid w:val="00212A59"/>
    <w:rsid w:val="00212CD4"/>
    <w:rsid w:val="002142B8"/>
    <w:rsid w:val="0021612B"/>
    <w:rsid w:val="00221656"/>
    <w:rsid w:val="002236BE"/>
    <w:rsid w:val="0022609B"/>
    <w:rsid w:val="00226DB2"/>
    <w:rsid w:val="002300BF"/>
    <w:rsid w:val="00230825"/>
    <w:rsid w:val="00253A46"/>
    <w:rsid w:val="00253CDD"/>
    <w:rsid w:val="00256BE4"/>
    <w:rsid w:val="00267F09"/>
    <w:rsid w:val="0027035B"/>
    <w:rsid w:val="00271862"/>
    <w:rsid w:val="00272D71"/>
    <w:rsid w:val="00283588"/>
    <w:rsid w:val="00283A3C"/>
    <w:rsid w:val="002845DC"/>
    <w:rsid w:val="00292889"/>
    <w:rsid w:val="00292A02"/>
    <w:rsid w:val="002949D1"/>
    <w:rsid w:val="0029679C"/>
    <w:rsid w:val="002967A6"/>
    <w:rsid w:val="002B3F53"/>
    <w:rsid w:val="002C46F3"/>
    <w:rsid w:val="002D0A64"/>
    <w:rsid w:val="002D2403"/>
    <w:rsid w:val="002D43D3"/>
    <w:rsid w:val="002D74E6"/>
    <w:rsid w:val="002D7C92"/>
    <w:rsid w:val="002E2CF8"/>
    <w:rsid w:val="002E40EB"/>
    <w:rsid w:val="002E6938"/>
    <w:rsid w:val="002F068C"/>
    <w:rsid w:val="002F07D2"/>
    <w:rsid w:val="002F634C"/>
    <w:rsid w:val="00300246"/>
    <w:rsid w:val="00301216"/>
    <w:rsid w:val="0031261D"/>
    <w:rsid w:val="00314225"/>
    <w:rsid w:val="00315FF6"/>
    <w:rsid w:val="00323A88"/>
    <w:rsid w:val="00331B2A"/>
    <w:rsid w:val="00333E5C"/>
    <w:rsid w:val="00335EF8"/>
    <w:rsid w:val="003445AC"/>
    <w:rsid w:val="00357DE8"/>
    <w:rsid w:val="00362FA4"/>
    <w:rsid w:val="0037455E"/>
    <w:rsid w:val="00376555"/>
    <w:rsid w:val="00386C51"/>
    <w:rsid w:val="00386E0E"/>
    <w:rsid w:val="00394A3E"/>
    <w:rsid w:val="003B2D34"/>
    <w:rsid w:val="003B5F11"/>
    <w:rsid w:val="003C0D8E"/>
    <w:rsid w:val="003C1423"/>
    <w:rsid w:val="003C6882"/>
    <w:rsid w:val="003D0A57"/>
    <w:rsid w:val="003D1B4F"/>
    <w:rsid w:val="003D1D17"/>
    <w:rsid w:val="003D4D2C"/>
    <w:rsid w:val="003D4F9D"/>
    <w:rsid w:val="003E0165"/>
    <w:rsid w:val="003E2090"/>
    <w:rsid w:val="003E263D"/>
    <w:rsid w:val="003E2D12"/>
    <w:rsid w:val="003E4574"/>
    <w:rsid w:val="003E57DD"/>
    <w:rsid w:val="003F1EDE"/>
    <w:rsid w:val="003F5D34"/>
    <w:rsid w:val="003F5FCB"/>
    <w:rsid w:val="003F6ECB"/>
    <w:rsid w:val="00401212"/>
    <w:rsid w:val="00401A16"/>
    <w:rsid w:val="004059CA"/>
    <w:rsid w:val="00406AFD"/>
    <w:rsid w:val="00406DCA"/>
    <w:rsid w:val="004171EA"/>
    <w:rsid w:val="00417DB5"/>
    <w:rsid w:val="00420B50"/>
    <w:rsid w:val="00423840"/>
    <w:rsid w:val="004248AC"/>
    <w:rsid w:val="0042566C"/>
    <w:rsid w:val="00427249"/>
    <w:rsid w:val="004273CD"/>
    <w:rsid w:val="004349E0"/>
    <w:rsid w:val="00434A95"/>
    <w:rsid w:val="004365FD"/>
    <w:rsid w:val="00447309"/>
    <w:rsid w:val="00451ECB"/>
    <w:rsid w:val="00451FC6"/>
    <w:rsid w:val="004539F6"/>
    <w:rsid w:val="004670A7"/>
    <w:rsid w:val="0047157E"/>
    <w:rsid w:val="00473991"/>
    <w:rsid w:val="00482DC4"/>
    <w:rsid w:val="0048440A"/>
    <w:rsid w:val="00485453"/>
    <w:rsid w:val="00490368"/>
    <w:rsid w:val="00490D0B"/>
    <w:rsid w:val="004920BC"/>
    <w:rsid w:val="00493167"/>
    <w:rsid w:val="0049684C"/>
    <w:rsid w:val="004A137C"/>
    <w:rsid w:val="004A752F"/>
    <w:rsid w:val="004A7800"/>
    <w:rsid w:val="004B186D"/>
    <w:rsid w:val="004B1BDD"/>
    <w:rsid w:val="004B627B"/>
    <w:rsid w:val="004B6990"/>
    <w:rsid w:val="004B6A90"/>
    <w:rsid w:val="004B6C3E"/>
    <w:rsid w:val="004B6F45"/>
    <w:rsid w:val="004C0F0C"/>
    <w:rsid w:val="004C2D7E"/>
    <w:rsid w:val="004C382E"/>
    <w:rsid w:val="004C545F"/>
    <w:rsid w:val="004C608A"/>
    <w:rsid w:val="004C7ABA"/>
    <w:rsid w:val="004D19F1"/>
    <w:rsid w:val="004D2EE0"/>
    <w:rsid w:val="004E1484"/>
    <w:rsid w:val="004F0189"/>
    <w:rsid w:val="004F6306"/>
    <w:rsid w:val="004F6DF1"/>
    <w:rsid w:val="004F7936"/>
    <w:rsid w:val="004F79C7"/>
    <w:rsid w:val="00501C68"/>
    <w:rsid w:val="00511588"/>
    <w:rsid w:val="005168E9"/>
    <w:rsid w:val="00517572"/>
    <w:rsid w:val="0052000F"/>
    <w:rsid w:val="00532D79"/>
    <w:rsid w:val="00535329"/>
    <w:rsid w:val="00537335"/>
    <w:rsid w:val="005412AD"/>
    <w:rsid w:val="00544BB3"/>
    <w:rsid w:val="00545CD2"/>
    <w:rsid w:val="00550D0A"/>
    <w:rsid w:val="00557F53"/>
    <w:rsid w:val="005612B8"/>
    <w:rsid w:val="00563BD8"/>
    <w:rsid w:val="00563C04"/>
    <w:rsid w:val="00563E75"/>
    <w:rsid w:val="00566C37"/>
    <w:rsid w:val="005678F8"/>
    <w:rsid w:val="0057087A"/>
    <w:rsid w:val="005708B5"/>
    <w:rsid w:val="00572D98"/>
    <w:rsid w:val="00576C3B"/>
    <w:rsid w:val="00580146"/>
    <w:rsid w:val="00581E57"/>
    <w:rsid w:val="0058234E"/>
    <w:rsid w:val="0058343E"/>
    <w:rsid w:val="00583751"/>
    <w:rsid w:val="00590631"/>
    <w:rsid w:val="0059489C"/>
    <w:rsid w:val="005A2011"/>
    <w:rsid w:val="005A296F"/>
    <w:rsid w:val="005A455A"/>
    <w:rsid w:val="005A7A10"/>
    <w:rsid w:val="005B1E57"/>
    <w:rsid w:val="005B225B"/>
    <w:rsid w:val="005B2E65"/>
    <w:rsid w:val="005B39E5"/>
    <w:rsid w:val="005B7D49"/>
    <w:rsid w:val="005C0159"/>
    <w:rsid w:val="005C5A34"/>
    <w:rsid w:val="005C5C40"/>
    <w:rsid w:val="005C772C"/>
    <w:rsid w:val="005D05E6"/>
    <w:rsid w:val="005D32ED"/>
    <w:rsid w:val="005D33CE"/>
    <w:rsid w:val="005D3989"/>
    <w:rsid w:val="005D3DB8"/>
    <w:rsid w:val="005D7329"/>
    <w:rsid w:val="005D7F7C"/>
    <w:rsid w:val="005E0D5A"/>
    <w:rsid w:val="005E6ED3"/>
    <w:rsid w:val="005F740B"/>
    <w:rsid w:val="006002E4"/>
    <w:rsid w:val="00603B84"/>
    <w:rsid w:val="0061554E"/>
    <w:rsid w:val="00615618"/>
    <w:rsid w:val="00616EB1"/>
    <w:rsid w:val="006244A2"/>
    <w:rsid w:val="0063037B"/>
    <w:rsid w:val="006306BC"/>
    <w:rsid w:val="00630A17"/>
    <w:rsid w:val="006352AE"/>
    <w:rsid w:val="0063759F"/>
    <w:rsid w:val="006416E5"/>
    <w:rsid w:val="006423C3"/>
    <w:rsid w:val="0064283A"/>
    <w:rsid w:val="00642A0A"/>
    <w:rsid w:val="00645EFD"/>
    <w:rsid w:val="00657353"/>
    <w:rsid w:val="00663157"/>
    <w:rsid w:val="006632C5"/>
    <w:rsid w:val="00665D75"/>
    <w:rsid w:val="00671A8E"/>
    <w:rsid w:val="00671C6E"/>
    <w:rsid w:val="006720A9"/>
    <w:rsid w:val="00672474"/>
    <w:rsid w:val="006743C4"/>
    <w:rsid w:val="006750CA"/>
    <w:rsid w:val="00683227"/>
    <w:rsid w:val="00684440"/>
    <w:rsid w:val="006856AE"/>
    <w:rsid w:val="006872E4"/>
    <w:rsid w:val="00690D79"/>
    <w:rsid w:val="00692958"/>
    <w:rsid w:val="00693A3E"/>
    <w:rsid w:val="006952FA"/>
    <w:rsid w:val="006A0E14"/>
    <w:rsid w:val="006A2D7C"/>
    <w:rsid w:val="006A3E8D"/>
    <w:rsid w:val="006A4755"/>
    <w:rsid w:val="006A5E7F"/>
    <w:rsid w:val="006A6B78"/>
    <w:rsid w:val="006A7E2F"/>
    <w:rsid w:val="006B22A2"/>
    <w:rsid w:val="006B36AA"/>
    <w:rsid w:val="006B3BE3"/>
    <w:rsid w:val="006B7990"/>
    <w:rsid w:val="006C0D79"/>
    <w:rsid w:val="006C3530"/>
    <w:rsid w:val="006C36AA"/>
    <w:rsid w:val="006C5A11"/>
    <w:rsid w:val="006C71BC"/>
    <w:rsid w:val="006C7572"/>
    <w:rsid w:val="006D666E"/>
    <w:rsid w:val="006E132E"/>
    <w:rsid w:val="006E255D"/>
    <w:rsid w:val="006E42DF"/>
    <w:rsid w:val="006E5C74"/>
    <w:rsid w:val="006F13E1"/>
    <w:rsid w:val="006F258D"/>
    <w:rsid w:val="006F2732"/>
    <w:rsid w:val="006F2F29"/>
    <w:rsid w:val="006F3403"/>
    <w:rsid w:val="006F7088"/>
    <w:rsid w:val="00700E56"/>
    <w:rsid w:val="007016B9"/>
    <w:rsid w:val="007062B3"/>
    <w:rsid w:val="007141D1"/>
    <w:rsid w:val="00715BE9"/>
    <w:rsid w:val="00721FF7"/>
    <w:rsid w:val="0072211B"/>
    <w:rsid w:val="0072272E"/>
    <w:rsid w:val="00723907"/>
    <w:rsid w:val="00725DFD"/>
    <w:rsid w:val="00727D7F"/>
    <w:rsid w:val="00733A4A"/>
    <w:rsid w:val="0073579F"/>
    <w:rsid w:val="00735F2E"/>
    <w:rsid w:val="00741AD5"/>
    <w:rsid w:val="007428AB"/>
    <w:rsid w:val="0075382E"/>
    <w:rsid w:val="00754500"/>
    <w:rsid w:val="0075549B"/>
    <w:rsid w:val="00756B15"/>
    <w:rsid w:val="0075753B"/>
    <w:rsid w:val="00757D34"/>
    <w:rsid w:val="00760E41"/>
    <w:rsid w:val="0076112D"/>
    <w:rsid w:val="00762321"/>
    <w:rsid w:val="0076539B"/>
    <w:rsid w:val="0077159A"/>
    <w:rsid w:val="00771E52"/>
    <w:rsid w:val="0077381C"/>
    <w:rsid w:val="00773A03"/>
    <w:rsid w:val="00780290"/>
    <w:rsid w:val="00784B86"/>
    <w:rsid w:val="0078534C"/>
    <w:rsid w:val="00787986"/>
    <w:rsid w:val="0079047A"/>
    <w:rsid w:val="007904C5"/>
    <w:rsid w:val="007909D5"/>
    <w:rsid w:val="00791AA9"/>
    <w:rsid w:val="00792408"/>
    <w:rsid w:val="00793D2B"/>
    <w:rsid w:val="007A1ED0"/>
    <w:rsid w:val="007A4BFD"/>
    <w:rsid w:val="007B19D2"/>
    <w:rsid w:val="007B1BB9"/>
    <w:rsid w:val="007B4792"/>
    <w:rsid w:val="007B5575"/>
    <w:rsid w:val="007B5C86"/>
    <w:rsid w:val="007B7843"/>
    <w:rsid w:val="007C0CC2"/>
    <w:rsid w:val="007C2E01"/>
    <w:rsid w:val="007C3C1F"/>
    <w:rsid w:val="007C418E"/>
    <w:rsid w:val="007D0259"/>
    <w:rsid w:val="007D437A"/>
    <w:rsid w:val="007E15A9"/>
    <w:rsid w:val="007E16C2"/>
    <w:rsid w:val="007E4DF2"/>
    <w:rsid w:val="007E5D05"/>
    <w:rsid w:val="007E7E50"/>
    <w:rsid w:val="007F001C"/>
    <w:rsid w:val="007F33F4"/>
    <w:rsid w:val="007F7E4C"/>
    <w:rsid w:val="008016CE"/>
    <w:rsid w:val="00802420"/>
    <w:rsid w:val="00805D8E"/>
    <w:rsid w:val="00807F87"/>
    <w:rsid w:val="0081676F"/>
    <w:rsid w:val="0082174B"/>
    <w:rsid w:val="0082511E"/>
    <w:rsid w:val="0083012C"/>
    <w:rsid w:val="00835367"/>
    <w:rsid w:val="0083655D"/>
    <w:rsid w:val="00836924"/>
    <w:rsid w:val="00843CCD"/>
    <w:rsid w:val="00844120"/>
    <w:rsid w:val="00844901"/>
    <w:rsid w:val="00845BDA"/>
    <w:rsid w:val="0085140D"/>
    <w:rsid w:val="00852861"/>
    <w:rsid w:val="00861536"/>
    <w:rsid w:val="008615B9"/>
    <w:rsid w:val="0086273E"/>
    <w:rsid w:val="00862C39"/>
    <w:rsid w:val="00872A79"/>
    <w:rsid w:val="008753BA"/>
    <w:rsid w:val="00881DE6"/>
    <w:rsid w:val="00886F48"/>
    <w:rsid w:val="008901D8"/>
    <w:rsid w:val="0089379F"/>
    <w:rsid w:val="00896B0D"/>
    <w:rsid w:val="008B1EA3"/>
    <w:rsid w:val="008B35D5"/>
    <w:rsid w:val="008B427A"/>
    <w:rsid w:val="008B6526"/>
    <w:rsid w:val="008C0B00"/>
    <w:rsid w:val="008C50B6"/>
    <w:rsid w:val="008C70CE"/>
    <w:rsid w:val="008D2A41"/>
    <w:rsid w:val="008D4029"/>
    <w:rsid w:val="008E40CF"/>
    <w:rsid w:val="008F1A7F"/>
    <w:rsid w:val="008F2143"/>
    <w:rsid w:val="008F2F67"/>
    <w:rsid w:val="00901D41"/>
    <w:rsid w:val="00903F69"/>
    <w:rsid w:val="00906132"/>
    <w:rsid w:val="00910690"/>
    <w:rsid w:val="009115BC"/>
    <w:rsid w:val="00911E4A"/>
    <w:rsid w:val="00915EE7"/>
    <w:rsid w:val="009171E8"/>
    <w:rsid w:val="00921D49"/>
    <w:rsid w:val="0092413A"/>
    <w:rsid w:val="00925384"/>
    <w:rsid w:val="00925D02"/>
    <w:rsid w:val="00930AD9"/>
    <w:rsid w:val="009310BD"/>
    <w:rsid w:val="00934E27"/>
    <w:rsid w:val="009372D4"/>
    <w:rsid w:val="00951B46"/>
    <w:rsid w:val="009526D6"/>
    <w:rsid w:val="00954AAD"/>
    <w:rsid w:val="00967AC9"/>
    <w:rsid w:val="009714D8"/>
    <w:rsid w:val="00971621"/>
    <w:rsid w:val="0097264A"/>
    <w:rsid w:val="00972D3B"/>
    <w:rsid w:val="0097310A"/>
    <w:rsid w:val="00976BA9"/>
    <w:rsid w:val="00977FB4"/>
    <w:rsid w:val="00981CDB"/>
    <w:rsid w:val="009841B2"/>
    <w:rsid w:val="00992286"/>
    <w:rsid w:val="009935C9"/>
    <w:rsid w:val="009A03BE"/>
    <w:rsid w:val="009A309E"/>
    <w:rsid w:val="009A6869"/>
    <w:rsid w:val="009B1261"/>
    <w:rsid w:val="009B6090"/>
    <w:rsid w:val="009B76FF"/>
    <w:rsid w:val="009B7E8C"/>
    <w:rsid w:val="009C09C3"/>
    <w:rsid w:val="009C10F7"/>
    <w:rsid w:val="009C11F7"/>
    <w:rsid w:val="009C264D"/>
    <w:rsid w:val="009C511F"/>
    <w:rsid w:val="009C783C"/>
    <w:rsid w:val="009D2D21"/>
    <w:rsid w:val="009D6780"/>
    <w:rsid w:val="009E0841"/>
    <w:rsid w:val="009E5814"/>
    <w:rsid w:val="009F0592"/>
    <w:rsid w:val="00A03599"/>
    <w:rsid w:val="00A07B52"/>
    <w:rsid w:val="00A134DA"/>
    <w:rsid w:val="00A1441F"/>
    <w:rsid w:val="00A164F4"/>
    <w:rsid w:val="00A16AB8"/>
    <w:rsid w:val="00A17932"/>
    <w:rsid w:val="00A20B9B"/>
    <w:rsid w:val="00A227FC"/>
    <w:rsid w:val="00A261B6"/>
    <w:rsid w:val="00A27143"/>
    <w:rsid w:val="00A30DEC"/>
    <w:rsid w:val="00A31A23"/>
    <w:rsid w:val="00A32316"/>
    <w:rsid w:val="00A3287D"/>
    <w:rsid w:val="00A32ED1"/>
    <w:rsid w:val="00A368DA"/>
    <w:rsid w:val="00A41D27"/>
    <w:rsid w:val="00A43984"/>
    <w:rsid w:val="00A43C0F"/>
    <w:rsid w:val="00A45F35"/>
    <w:rsid w:val="00A4604A"/>
    <w:rsid w:val="00A50F6A"/>
    <w:rsid w:val="00A56630"/>
    <w:rsid w:val="00A5731E"/>
    <w:rsid w:val="00A60AA5"/>
    <w:rsid w:val="00A63C05"/>
    <w:rsid w:val="00A655A2"/>
    <w:rsid w:val="00A658BE"/>
    <w:rsid w:val="00A67239"/>
    <w:rsid w:val="00A67CF1"/>
    <w:rsid w:val="00A73DC1"/>
    <w:rsid w:val="00A81EAE"/>
    <w:rsid w:val="00A90B06"/>
    <w:rsid w:val="00A92BF3"/>
    <w:rsid w:val="00A95295"/>
    <w:rsid w:val="00AA2FDD"/>
    <w:rsid w:val="00AB01FC"/>
    <w:rsid w:val="00AB0E00"/>
    <w:rsid w:val="00AB1489"/>
    <w:rsid w:val="00AB358C"/>
    <w:rsid w:val="00AB63DB"/>
    <w:rsid w:val="00AC1980"/>
    <w:rsid w:val="00AC2498"/>
    <w:rsid w:val="00AC3880"/>
    <w:rsid w:val="00AC5C6F"/>
    <w:rsid w:val="00AC769C"/>
    <w:rsid w:val="00AD1665"/>
    <w:rsid w:val="00AD4381"/>
    <w:rsid w:val="00AE0950"/>
    <w:rsid w:val="00AE185B"/>
    <w:rsid w:val="00AE1880"/>
    <w:rsid w:val="00AE3DD7"/>
    <w:rsid w:val="00AE5186"/>
    <w:rsid w:val="00AE6348"/>
    <w:rsid w:val="00AE7911"/>
    <w:rsid w:val="00AF0218"/>
    <w:rsid w:val="00AF0BEE"/>
    <w:rsid w:val="00AF28CD"/>
    <w:rsid w:val="00AF37E3"/>
    <w:rsid w:val="00AF46C2"/>
    <w:rsid w:val="00B01683"/>
    <w:rsid w:val="00B1040A"/>
    <w:rsid w:val="00B115DB"/>
    <w:rsid w:val="00B15709"/>
    <w:rsid w:val="00B17ADA"/>
    <w:rsid w:val="00B2603A"/>
    <w:rsid w:val="00B3207B"/>
    <w:rsid w:val="00B32E1F"/>
    <w:rsid w:val="00B40D05"/>
    <w:rsid w:val="00B4472E"/>
    <w:rsid w:val="00B44C8A"/>
    <w:rsid w:val="00B44EA6"/>
    <w:rsid w:val="00B4557D"/>
    <w:rsid w:val="00B456B3"/>
    <w:rsid w:val="00B479C9"/>
    <w:rsid w:val="00B47E83"/>
    <w:rsid w:val="00B52A60"/>
    <w:rsid w:val="00B535FA"/>
    <w:rsid w:val="00B5450D"/>
    <w:rsid w:val="00B603ED"/>
    <w:rsid w:val="00B608B8"/>
    <w:rsid w:val="00B66BFA"/>
    <w:rsid w:val="00B71DD8"/>
    <w:rsid w:val="00B751A0"/>
    <w:rsid w:val="00B7780F"/>
    <w:rsid w:val="00B80936"/>
    <w:rsid w:val="00B82829"/>
    <w:rsid w:val="00B83F80"/>
    <w:rsid w:val="00B85385"/>
    <w:rsid w:val="00B871E6"/>
    <w:rsid w:val="00B90672"/>
    <w:rsid w:val="00B90974"/>
    <w:rsid w:val="00B93E7C"/>
    <w:rsid w:val="00B95EAA"/>
    <w:rsid w:val="00B969B0"/>
    <w:rsid w:val="00BA3189"/>
    <w:rsid w:val="00BA41C6"/>
    <w:rsid w:val="00BA4F3F"/>
    <w:rsid w:val="00BA516E"/>
    <w:rsid w:val="00BB2EF0"/>
    <w:rsid w:val="00BB42E6"/>
    <w:rsid w:val="00BB71D0"/>
    <w:rsid w:val="00BC1115"/>
    <w:rsid w:val="00BC2E4F"/>
    <w:rsid w:val="00BD2DC1"/>
    <w:rsid w:val="00BD4783"/>
    <w:rsid w:val="00BD5E6E"/>
    <w:rsid w:val="00BE3AC8"/>
    <w:rsid w:val="00BF2D50"/>
    <w:rsid w:val="00BF500E"/>
    <w:rsid w:val="00C014DC"/>
    <w:rsid w:val="00C031DE"/>
    <w:rsid w:val="00C0515E"/>
    <w:rsid w:val="00C10468"/>
    <w:rsid w:val="00C11C50"/>
    <w:rsid w:val="00C16060"/>
    <w:rsid w:val="00C163B4"/>
    <w:rsid w:val="00C2577B"/>
    <w:rsid w:val="00C274F4"/>
    <w:rsid w:val="00C35DE5"/>
    <w:rsid w:val="00C369F2"/>
    <w:rsid w:val="00C37BA0"/>
    <w:rsid w:val="00C37D76"/>
    <w:rsid w:val="00C44985"/>
    <w:rsid w:val="00C57249"/>
    <w:rsid w:val="00C572D4"/>
    <w:rsid w:val="00C61B92"/>
    <w:rsid w:val="00C62281"/>
    <w:rsid w:val="00C660CC"/>
    <w:rsid w:val="00C71F16"/>
    <w:rsid w:val="00C74340"/>
    <w:rsid w:val="00C7599A"/>
    <w:rsid w:val="00C75C30"/>
    <w:rsid w:val="00C76F31"/>
    <w:rsid w:val="00C82D26"/>
    <w:rsid w:val="00C91B1D"/>
    <w:rsid w:val="00C97637"/>
    <w:rsid w:val="00CA17E1"/>
    <w:rsid w:val="00CA2A34"/>
    <w:rsid w:val="00CA33DC"/>
    <w:rsid w:val="00CA4495"/>
    <w:rsid w:val="00CB056B"/>
    <w:rsid w:val="00CB3089"/>
    <w:rsid w:val="00CB3348"/>
    <w:rsid w:val="00CC0C5B"/>
    <w:rsid w:val="00CC13C2"/>
    <w:rsid w:val="00CC7304"/>
    <w:rsid w:val="00CD1AFB"/>
    <w:rsid w:val="00CD32A4"/>
    <w:rsid w:val="00CD6C58"/>
    <w:rsid w:val="00CD7683"/>
    <w:rsid w:val="00CE1B80"/>
    <w:rsid w:val="00CF182A"/>
    <w:rsid w:val="00CF34F1"/>
    <w:rsid w:val="00CF48B6"/>
    <w:rsid w:val="00CF666A"/>
    <w:rsid w:val="00CF756B"/>
    <w:rsid w:val="00D13CA4"/>
    <w:rsid w:val="00D17904"/>
    <w:rsid w:val="00D202EE"/>
    <w:rsid w:val="00D256D1"/>
    <w:rsid w:val="00D25DB0"/>
    <w:rsid w:val="00D4108D"/>
    <w:rsid w:val="00D42C12"/>
    <w:rsid w:val="00D53010"/>
    <w:rsid w:val="00D53483"/>
    <w:rsid w:val="00D54501"/>
    <w:rsid w:val="00D57032"/>
    <w:rsid w:val="00D5717D"/>
    <w:rsid w:val="00D60105"/>
    <w:rsid w:val="00D6023F"/>
    <w:rsid w:val="00D62430"/>
    <w:rsid w:val="00D624E6"/>
    <w:rsid w:val="00D62BF1"/>
    <w:rsid w:val="00D63CD7"/>
    <w:rsid w:val="00D65584"/>
    <w:rsid w:val="00D72A19"/>
    <w:rsid w:val="00D75E51"/>
    <w:rsid w:val="00D7610A"/>
    <w:rsid w:val="00D8405E"/>
    <w:rsid w:val="00D84AA4"/>
    <w:rsid w:val="00D90448"/>
    <w:rsid w:val="00D94E43"/>
    <w:rsid w:val="00D97B8A"/>
    <w:rsid w:val="00D97E5A"/>
    <w:rsid w:val="00DA0265"/>
    <w:rsid w:val="00DA1871"/>
    <w:rsid w:val="00DA2EA1"/>
    <w:rsid w:val="00DA7E17"/>
    <w:rsid w:val="00DB1A84"/>
    <w:rsid w:val="00DB5583"/>
    <w:rsid w:val="00DD26B7"/>
    <w:rsid w:val="00DD3439"/>
    <w:rsid w:val="00DD445A"/>
    <w:rsid w:val="00DD701D"/>
    <w:rsid w:val="00DE154F"/>
    <w:rsid w:val="00DE4012"/>
    <w:rsid w:val="00DF05F7"/>
    <w:rsid w:val="00DF06E1"/>
    <w:rsid w:val="00DF0D72"/>
    <w:rsid w:val="00DF7199"/>
    <w:rsid w:val="00DF722C"/>
    <w:rsid w:val="00E04563"/>
    <w:rsid w:val="00E06DE0"/>
    <w:rsid w:val="00E1031A"/>
    <w:rsid w:val="00E12158"/>
    <w:rsid w:val="00E1405B"/>
    <w:rsid w:val="00E140A0"/>
    <w:rsid w:val="00E21C95"/>
    <w:rsid w:val="00E22763"/>
    <w:rsid w:val="00E26C8C"/>
    <w:rsid w:val="00E3090F"/>
    <w:rsid w:val="00E31135"/>
    <w:rsid w:val="00E325F1"/>
    <w:rsid w:val="00E33E77"/>
    <w:rsid w:val="00E347C7"/>
    <w:rsid w:val="00E523DA"/>
    <w:rsid w:val="00E552BA"/>
    <w:rsid w:val="00E55908"/>
    <w:rsid w:val="00E56F23"/>
    <w:rsid w:val="00E643A8"/>
    <w:rsid w:val="00E73767"/>
    <w:rsid w:val="00E7379F"/>
    <w:rsid w:val="00E74061"/>
    <w:rsid w:val="00E77C92"/>
    <w:rsid w:val="00E83B64"/>
    <w:rsid w:val="00E84A77"/>
    <w:rsid w:val="00E9027A"/>
    <w:rsid w:val="00E921E4"/>
    <w:rsid w:val="00E92C03"/>
    <w:rsid w:val="00E96B85"/>
    <w:rsid w:val="00EA0CDA"/>
    <w:rsid w:val="00EA106B"/>
    <w:rsid w:val="00EA42B3"/>
    <w:rsid w:val="00EA5773"/>
    <w:rsid w:val="00EB6193"/>
    <w:rsid w:val="00EB6D47"/>
    <w:rsid w:val="00EB71E4"/>
    <w:rsid w:val="00EB75CE"/>
    <w:rsid w:val="00EC1807"/>
    <w:rsid w:val="00EC2126"/>
    <w:rsid w:val="00EC4469"/>
    <w:rsid w:val="00ED39BE"/>
    <w:rsid w:val="00ED3F5D"/>
    <w:rsid w:val="00ED6673"/>
    <w:rsid w:val="00EE7040"/>
    <w:rsid w:val="00EF0016"/>
    <w:rsid w:val="00F001DA"/>
    <w:rsid w:val="00F03C0B"/>
    <w:rsid w:val="00F052A5"/>
    <w:rsid w:val="00F10018"/>
    <w:rsid w:val="00F1011C"/>
    <w:rsid w:val="00F114B6"/>
    <w:rsid w:val="00F13C06"/>
    <w:rsid w:val="00F1699E"/>
    <w:rsid w:val="00F21D04"/>
    <w:rsid w:val="00F22551"/>
    <w:rsid w:val="00F36118"/>
    <w:rsid w:val="00F3670B"/>
    <w:rsid w:val="00F45158"/>
    <w:rsid w:val="00F451C9"/>
    <w:rsid w:val="00F527D7"/>
    <w:rsid w:val="00F53A65"/>
    <w:rsid w:val="00F660A2"/>
    <w:rsid w:val="00F66E7F"/>
    <w:rsid w:val="00F81BF3"/>
    <w:rsid w:val="00F82535"/>
    <w:rsid w:val="00F82B06"/>
    <w:rsid w:val="00F837A6"/>
    <w:rsid w:val="00F865BE"/>
    <w:rsid w:val="00F870C1"/>
    <w:rsid w:val="00F942F4"/>
    <w:rsid w:val="00FA00E9"/>
    <w:rsid w:val="00FA4661"/>
    <w:rsid w:val="00FA6F3E"/>
    <w:rsid w:val="00FA73D4"/>
    <w:rsid w:val="00FA7D2F"/>
    <w:rsid w:val="00FC03B6"/>
    <w:rsid w:val="00FC065C"/>
    <w:rsid w:val="00FC0AE5"/>
    <w:rsid w:val="00FC13DA"/>
    <w:rsid w:val="00FC4DD1"/>
    <w:rsid w:val="00FC5A1D"/>
    <w:rsid w:val="00FC6751"/>
    <w:rsid w:val="00FC779C"/>
    <w:rsid w:val="00FE0EEB"/>
    <w:rsid w:val="00FE3D33"/>
    <w:rsid w:val="00FE5AF2"/>
    <w:rsid w:val="00FE7B5F"/>
    <w:rsid w:val="00FF0B2E"/>
    <w:rsid w:val="00FF291E"/>
    <w:rsid w:val="00FF48FB"/>
    <w:rsid w:val="00FF60E1"/>
    <w:rsid w:val="00FF6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66E0526"/>
  <w15:chartTrackingRefBased/>
  <w15:docId w15:val="{4DEE6C32-AC72-49A1-A176-6D09DF592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rsid w:val="004A137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A0E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A0E14"/>
  </w:style>
  <w:style w:type="paragraph" w:styleId="Fuzeile">
    <w:name w:val="footer"/>
    <w:basedOn w:val="Standard"/>
    <w:link w:val="FuzeileZchn"/>
    <w:uiPriority w:val="99"/>
    <w:unhideWhenUsed/>
    <w:rsid w:val="006A0E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A0E14"/>
  </w:style>
  <w:style w:type="paragraph" w:customStyle="1" w:styleId="Headline">
    <w:name w:val="Headline"/>
    <w:link w:val="HeadlineZchn"/>
    <w:qFormat/>
    <w:rsid w:val="003E57DD"/>
    <w:pPr>
      <w:tabs>
        <w:tab w:val="left" w:pos="709"/>
      </w:tabs>
      <w:spacing w:after="0" w:line="380" w:lineRule="exact"/>
      <w:contextualSpacing/>
    </w:pPr>
    <w:rPr>
      <w:rFonts w:ascii="Calibri" w:hAnsi="Calibri"/>
      <w:caps/>
      <w:noProof/>
      <w:color w:val="00A3A9" w:themeColor="text2"/>
      <w:spacing w:val="-6"/>
      <w:sz w:val="40"/>
      <w:szCs w:val="40"/>
      <w:lang w:eastAsia="de-DE"/>
    </w:rPr>
  </w:style>
  <w:style w:type="paragraph" w:customStyle="1" w:styleId="Subline">
    <w:name w:val="Subline"/>
    <w:link w:val="SublineZchn"/>
    <w:uiPriority w:val="1"/>
    <w:qFormat/>
    <w:rsid w:val="003E57DD"/>
    <w:pPr>
      <w:spacing w:before="60" w:after="0" w:line="320" w:lineRule="exact"/>
    </w:pPr>
    <w:rPr>
      <w:rFonts w:ascii="Calibri" w:hAnsi="Calibri"/>
      <w:noProof/>
      <w:color w:val="F39000" w:themeColor="background2"/>
      <w:sz w:val="25"/>
      <w:szCs w:val="40"/>
      <w:lang w:eastAsia="de-DE"/>
    </w:rPr>
  </w:style>
  <w:style w:type="character" w:customStyle="1" w:styleId="HeadlineZchn">
    <w:name w:val="Headline Zchn"/>
    <w:basedOn w:val="Absatz-Standardschriftart"/>
    <w:link w:val="Headline"/>
    <w:rsid w:val="003E57DD"/>
    <w:rPr>
      <w:rFonts w:ascii="Calibri" w:hAnsi="Calibri"/>
      <w:caps/>
      <w:noProof/>
      <w:color w:val="00A3A9" w:themeColor="text2"/>
      <w:spacing w:val="-6"/>
      <w:sz w:val="40"/>
      <w:szCs w:val="40"/>
      <w:lang w:eastAsia="de-DE"/>
    </w:rPr>
  </w:style>
  <w:style w:type="paragraph" w:customStyle="1" w:styleId="Flietext">
    <w:name w:val="Fließtext"/>
    <w:link w:val="FlietextZchn"/>
    <w:uiPriority w:val="2"/>
    <w:qFormat/>
    <w:rsid w:val="00406AFD"/>
    <w:pPr>
      <w:spacing w:before="60" w:after="0" w:line="260" w:lineRule="exact"/>
      <w:contextualSpacing/>
    </w:pPr>
    <w:rPr>
      <w:rFonts w:asciiTheme="majorHAnsi" w:hAnsiTheme="majorHAnsi"/>
      <w:sz w:val="20"/>
    </w:rPr>
  </w:style>
  <w:style w:type="character" w:customStyle="1" w:styleId="SublineZchn">
    <w:name w:val="Subline Zchn"/>
    <w:basedOn w:val="HeadlineZchn"/>
    <w:link w:val="Subline"/>
    <w:uiPriority w:val="1"/>
    <w:rsid w:val="004A137C"/>
    <w:rPr>
      <w:rFonts w:ascii="Calibri" w:hAnsi="Calibri"/>
      <w:caps w:val="0"/>
      <w:noProof/>
      <w:color w:val="F39000" w:themeColor="background2"/>
      <w:spacing w:val="-6"/>
      <w:sz w:val="25"/>
      <w:szCs w:val="40"/>
      <w:lang w:eastAsia="de-DE"/>
    </w:rPr>
  </w:style>
  <w:style w:type="paragraph" w:customStyle="1" w:styleId="HervorhebungFlietext">
    <w:name w:val="Hervorhebung Fließtext"/>
    <w:link w:val="HervorhebungFlietextZchn"/>
    <w:uiPriority w:val="4"/>
    <w:qFormat/>
    <w:rsid w:val="003E57DD"/>
    <w:pPr>
      <w:spacing w:before="60" w:after="0" w:line="260" w:lineRule="exact"/>
      <w:contextualSpacing/>
    </w:pPr>
    <w:rPr>
      <w:rFonts w:ascii="Calibri" w:hAnsi="Calibri"/>
      <w:b/>
      <w:color w:val="00A3A9" w:themeColor="text2"/>
      <w:sz w:val="20"/>
    </w:rPr>
  </w:style>
  <w:style w:type="character" w:customStyle="1" w:styleId="FlietextZchn">
    <w:name w:val="Fließtext Zchn"/>
    <w:basedOn w:val="Absatz-Standardschriftart"/>
    <w:link w:val="Flietext"/>
    <w:uiPriority w:val="2"/>
    <w:rsid w:val="004A137C"/>
    <w:rPr>
      <w:rFonts w:asciiTheme="majorHAnsi" w:hAnsiTheme="majorHAnsi"/>
      <w:sz w:val="20"/>
    </w:rPr>
  </w:style>
  <w:style w:type="paragraph" w:customStyle="1" w:styleId="Aufzhlung">
    <w:name w:val="Aufzählung"/>
    <w:link w:val="AufzhlungZchn"/>
    <w:uiPriority w:val="3"/>
    <w:qFormat/>
    <w:rsid w:val="003E57DD"/>
    <w:pPr>
      <w:numPr>
        <w:numId w:val="1"/>
      </w:numPr>
      <w:spacing w:after="0" w:line="260" w:lineRule="exact"/>
    </w:pPr>
    <w:rPr>
      <w:rFonts w:ascii="Calibri Light" w:hAnsi="Calibri Light"/>
      <w:sz w:val="20"/>
    </w:rPr>
  </w:style>
  <w:style w:type="character" w:customStyle="1" w:styleId="HervorhebungFlietextZchn">
    <w:name w:val="Hervorhebung Fließtext Zchn"/>
    <w:basedOn w:val="Absatz-Standardschriftart"/>
    <w:link w:val="HervorhebungFlietext"/>
    <w:uiPriority w:val="4"/>
    <w:rsid w:val="004A137C"/>
    <w:rPr>
      <w:rFonts w:ascii="Calibri" w:hAnsi="Calibri"/>
      <w:b/>
      <w:color w:val="00A3A9" w:themeColor="text2"/>
      <w:sz w:val="20"/>
    </w:rPr>
  </w:style>
  <w:style w:type="paragraph" w:customStyle="1" w:styleId="KastenText">
    <w:name w:val="Kasten Text"/>
    <w:basedOn w:val="Flietext"/>
    <w:link w:val="KastenTextZchn"/>
    <w:uiPriority w:val="6"/>
    <w:qFormat/>
    <w:rsid w:val="00FE0EEB"/>
    <w:pPr>
      <w:spacing w:before="0" w:line="220" w:lineRule="exact"/>
    </w:pPr>
    <w:rPr>
      <w:rFonts w:ascii="Calibri" w:hAnsi="Calibri"/>
      <w:color w:val="FFFFFF" w:themeColor="background1"/>
      <w:sz w:val="17"/>
      <w:szCs w:val="17"/>
    </w:rPr>
  </w:style>
  <w:style w:type="character" w:customStyle="1" w:styleId="AufzhlungZchn">
    <w:name w:val="Aufzählung Zchn"/>
    <w:basedOn w:val="Absatz-Standardschriftart"/>
    <w:link w:val="Aufzhlung"/>
    <w:uiPriority w:val="3"/>
    <w:rsid w:val="004A137C"/>
    <w:rPr>
      <w:rFonts w:ascii="Calibri Light" w:hAnsi="Calibri Light"/>
      <w:sz w:val="20"/>
    </w:rPr>
  </w:style>
  <w:style w:type="paragraph" w:customStyle="1" w:styleId="KastenHeadline">
    <w:name w:val="Kasten Headline"/>
    <w:basedOn w:val="Headline"/>
    <w:link w:val="KastenHeadlineZchn"/>
    <w:uiPriority w:val="5"/>
    <w:qFormat/>
    <w:rsid w:val="00572D98"/>
    <w:rPr>
      <w:color w:val="FFFFFF" w:themeColor="background1"/>
      <w:sz w:val="32"/>
    </w:rPr>
  </w:style>
  <w:style w:type="character" w:customStyle="1" w:styleId="KastenTextZchn">
    <w:name w:val="Kasten Text Zchn"/>
    <w:basedOn w:val="FlietextZchn"/>
    <w:link w:val="KastenText"/>
    <w:uiPriority w:val="6"/>
    <w:rsid w:val="004A137C"/>
    <w:rPr>
      <w:rFonts w:ascii="Calibri" w:hAnsi="Calibri"/>
      <w:color w:val="FFFFFF" w:themeColor="background1"/>
      <w:sz w:val="17"/>
      <w:szCs w:val="17"/>
    </w:rPr>
  </w:style>
  <w:style w:type="character" w:customStyle="1" w:styleId="KastenHeadlineZchn">
    <w:name w:val="Kasten Headline Zchn"/>
    <w:basedOn w:val="HeadlineZchn"/>
    <w:link w:val="KastenHeadline"/>
    <w:uiPriority w:val="5"/>
    <w:rsid w:val="004A137C"/>
    <w:rPr>
      <w:rFonts w:ascii="Calibri" w:hAnsi="Calibri"/>
      <w:caps/>
      <w:noProof/>
      <w:color w:val="FFFFFF" w:themeColor="background1"/>
      <w:spacing w:val="-6"/>
      <w:sz w:val="32"/>
      <w:szCs w:val="40"/>
      <w:lang w:eastAsia="de-DE"/>
    </w:rPr>
  </w:style>
  <w:style w:type="paragraph" w:customStyle="1" w:styleId="TitelSubheadline">
    <w:name w:val="Titel Subheadline"/>
    <w:link w:val="TitelSubheadlineZchn"/>
    <w:uiPriority w:val="8"/>
    <w:qFormat/>
    <w:rsid w:val="00226DB2"/>
    <w:pPr>
      <w:spacing w:before="120" w:after="0" w:line="240" w:lineRule="exact"/>
    </w:pPr>
    <w:rPr>
      <w:b/>
      <w:color w:val="FFFFFF" w:themeColor="background1"/>
    </w:rPr>
  </w:style>
  <w:style w:type="paragraph" w:customStyle="1" w:styleId="TitelHeadline">
    <w:name w:val="Titel Headline"/>
    <w:next w:val="TitelSubheadline"/>
    <w:uiPriority w:val="7"/>
    <w:qFormat/>
    <w:rsid w:val="00226DB2"/>
    <w:pPr>
      <w:spacing w:after="0" w:line="660" w:lineRule="exact"/>
    </w:pPr>
    <w:rPr>
      <w:b/>
      <w:color w:val="FFFFFF" w:themeColor="background1"/>
      <w:sz w:val="74"/>
      <w:szCs w:val="74"/>
    </w:rPr>
  </w:style>
  <w:style w:type="character" w:customStyle="1" w:styleId="TitelSubheadlineZchn">
    <w:name w:val="Titel Subheadline Zchn"/>
    <w:basedOn w:val="FlietextZchn"/>
    <w:link w:val="TitelSubheadline"/>
    <w:uiPriority w:val="8"/>
    <w:rsid w:val="004A137C"/>
    <w:rPr>
      <w:rFonts w:asciiTheme="majorHAnsi" w:hAnsiTheme="majorHAnsi"/>
      <w:b/>
      <w:color w:val="FFFFFF" w:themeColor="background1"/>
      <w:sz w:val="20"/>
    </w:rPr>
  </w:style>
  <w:style w:type="paragraph" w:customStyle="1" w:styleId="HinweisZentralstelle">
    <w:name w:val="Hinweis Zentralstelle"/>
    <w:uiPriority w:val="10"/>
    <w:qFormat/>
    <w:rsid w:val="00226DB2"/>
    <w:rPr>
      <w:b/>
      <w:caps/>
      <w:color w:val="FFFFFF" w:themeColor="background1"/>
      <w:sz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5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5C86"/>
    <w:rPr>
      <w:rFonts w:ascii="Segoe UI" w:hAnsi="Segoe UI" w:cs="Segoe UI"/>
      <w:sz w:val="18"/>
      <w:szCs w:val="18"/>
    </w:rPr>
  </w:style>
  <w:style w:type="paragraph" w:customStyle="1" w:styleId="KleingedrucktesAnmeldung">
    <w:name w:val="Kleingedrucktes Anmeldung"/>
    <w:link w:val="KleingedrucktesAnmeldungZchn"/>
    <w:uiPriority w:val="9"/>
    <w:qFormat/>
    <w:rsid w:val="00AD1665"/>
    <w:pPr>
      <w:spacing w:after="0" w:line="140" w:lineRule="exact"/>
      <w:contextualSpacing/>
    </w:pPr>
    <w:rPr>
      <w:rFonts w:asciiTheme="majorHAnsi" w:hAnsiTheme="majorHAnsi"/>
      <w:sz w:val="13"/>
      <w:szCs w:val="13"/>
    </w:rPr>
  </w:style>
  <w:style w:type="character" w:customStyle="1" w:styleId="KleingedrucktesAnmeldungZchn">
    <w:name w:val="Kleingedrucktes Anmeldung Zchn"/>
    <w:basedOn w:val="Absatz-Standardschriftart"/>
    <w:link w:val="KleingedrucktesAnmeldung"/>
    <w:uiPriority w:val="9"/>
    <w:rsid w:val="004A137C"/>
    <w:rPr>
      <w:rFonts w:asciiTheme="majorHAnsi" w:hAnsiTheme="majorHAnsi"/>
      <w:sz w:val="13"/>
      <w:szCs w:val="13"/>
    </w:rPr>
  </w:style>
  <w:style w:type="character" w:styleId="Hervorhebung">
    <w:name w:val="Emphasis"/>
    <w:basedOn w:val="Absatz-Standardschriftart"/>
    <w:uiPriority w:val="20"/>
    <w:rsid w:val="003E57DD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3E57DD"/>
    <w:pPr>
      <w:pBdr>
        <w:top w:val="single" w:sz="4" w:space="10" w:color="BF1548" w:themeColor="accent1"/>
        <w:bottom w:val="single" w:sz="4" w:space="10" w:color="BF1548" w:themeColor="accent1"/>
      </w:pBdr>
      <w:spacing w:before="360" w:after="360"/>
      <w:ind w:left="864" w:right="864"/>
      <w:jc w:val="center"/>
    </w:pPr>
    <w:rPr>
      <w:i/>
      <w:iCs/>
      <w:color w:val="BF1548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E57DD"/>
    <w:rPr>
      <w:i/>
      <w:iCs/>
      <w:color w:val="BF1548" w:themeColor="accent1"/>
    </w:rPr>
  </w:style>
  <w:style w:type="character" w:styleId="Hyperlink">
    <w:name w:val="Hyperlink"/>
    <w:basedOn w:val="Absatz-Standardschriftart"/>
    <w:uiPriority w:val="99"/>
    <w:unhideWhenUsed/>
    <w:rsid w:val="00292A02"/>
    <w:rPr>
      <w:color w:val="00A3A9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juz-duewgruen.d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juz-duewgruen.d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Eigene%20Dateien%2027.1.2017\Landeskirchenweit\Corporate%20Design2016\Flyer%20Dateien%202017\gruenstadt_template_dinlang_mit_anmeldung.dotx" TargetMode="External"/></Relationships>
</file>

<file path=word/theme/theme1.xml><?xml version="1.0" encoding="utf-8"?>
<a:theme xmlns:a="http://schemas.openxmlformats.org/drawingml/2006/main" name="ejdp">
  <a:themeElements>
    <a:clrScheme name="Ev. Jugend Pfalz">
      <a:dk1>
        <a:sysClr val="windowText" lastClr="000000"/>
      </a:dk1>
      <a:lt1>
        <a:sysClr val="window" lastClr="FFFFFF"/>
      </a:lt1>
      <a:dk2>
        <a:srgbClr val="00A3A9"/>
      </a:dk2>
      <a:lt2>
        <a:srgbClr val="F39000"/>
      </a:lt2>
      <a:accent1>
        <a:srgbClr val="BF1548"/>
      </a:accent1>
      <a:accent2>
        <a:srgbClr val="0072B2"/>
      </a:accent2>
      <a:accent3>
        <a:srgbClr val="00A3A9"/>
      </a:accent3>
      <a:accent4>
        <a:srgbClr val="F39000"/>
      </a:accent4>
      <a:accent5>
        <a:srgbClr val="BF1548"/>
      </a:accent5>
      <a:accent6>
        <a:srgbClr val="0072B2"/>
      </a:accent6>
      <a:hlink>
        <a:srgbClr val="00A3A9"/>
      </a:hlink>
      <a:folHlink>
        <a:srgbClr val="F3900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0" tIns="0" rIns="0" bIns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752B56-A5B2-4657-B683-0F08B7326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gruenstadt_template_dinlang_mit_anmeldung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juzgruenstadt</dc:creator>
  <cp:keywords/>
  <dc:description/>
  <cp:lastModifiedBy>Klaus-Dieter Fritz</cp:lastModifiedBy>
  <cp:revision>2</cp:revision>
  <cp:lastPrinted>2019-09-23T07:31:00Z</cp:lastPrinted>
  <dcterms:created xsi:type="dcterms:W3CDTF">2019-10-22T08:58:00Z</dcterms:created>
  <dcterms:modified xsi:type="dcterms:W3CDTF">2019-10-22T08:58:00Z</dcterms:modified>
</cp:coreProperties>
</file>